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5FD6D6" w14:textId="77777777" w:rsidR="00F04C41" w:rsidRDefault="00F04C41" w:rsidP="00F04C41">
      <w:pPr>
        <w:pStyle w:val="Ttulo1"/>
        <w:rPr>
          <w:sz w:val="22"/>
          <w:lang w:val="pt-PT"/>
        </w:rPr>
      </w:pPr>
    </w:p>
    <w:p w14:paraId="27C452B0" w14:textId="5D218543" w:rsidR="003F392C" w:rsidRPr="003F392C" w:rsidRDefault="00F04C41" w:rsidP="003F392C">
      <w:pPr>
        <w:pStyle w:val="Ttulo"/>
        <w:jc w:val="right"/>
        <w:rPr>
          <w:rFonts w:ascii="Aktiv Grotesk App Medium" w:hAnsi="Aktiv Grotesk App Medium" w:cstheme="minorHAnsi"/>
          <w:b/>
          <w:color w:val="00B0F0"/>
          <w:sz w:val="26"/>
          <w:szCs w:val="26"/>
          <w:lang w:val="pt-PT"/>
        </w:rPr>
      </w:pPr>
      <w:r w:rsidRPr="009B38CB">
        <w:rPr>
          <w:rFonts w:ascii="Aktiv Grotesk App Medium" w:hAnsi="Aktiv Grotesk App Medium" w:cstheme="minorHAnsi"/>
          <w:b/>
          <w:noProof/>
          <w:color w:val="00B0F0"/>
          <w:sz w:val="26"/>
          <w:szCs w:val="26"/>
          <w:lang w:val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C1D2A1" wp14:editId="33B7B399">
                <wp:simplePos x="0" y="0"/>
                <wp:positionH relativeFrom="column">
                  <wp:posOffset>-1354483</wp:posOffset>
                </wp:positionH>
                <wp:positionV relativeFrom="paragraph">
                  <wp:posOffset>356207</wp:posOffset>
                </wp:positionV>
                <wp:extent cx="998220" cy="0"/>
                <wp:effectExtent l="0" t="12700" r="30480" b="25400"/>
                <wp:wrapNone/>
                <wp:docPr id="24" name="Gerade Verbindung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822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E4495C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AF9EC6A" id="Gerade Verbindung 25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06.65pt,28.05pt" to="-28.05pt,28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" strokecolor="#e4495c" strokeweight="3pt">
                <v:stroke joinstyle="miter"/>
              </v:line>
            </w:pict>
          </mc:Fallback>
        </mc:AlternateContent>
      </w:r>
      <w:r w:rsidR="007424F2">
        <w:rPr>
          <w:rFonts w:ascii="Aktiv Grotesk App Medium" w:hAnsi="Aktiv Grotesk App Medium" w:cstheme="minorHAnsi"/>
          <w:b/>
          <w:color w:val="00B0F0"/>
          <w:sz w:val="26"/>
          <w:szCs w:val="26"/>
          <w:lang w:val="pt-PT"/>
        </w:rPr>
        <w:t xml:space="preserve"> </w:t>
      </w:r>
    </w:p>
    <w:p w14:paraId="393B8824" w14:textId="35D8B208" w:rsidR="00C21CEF" w:rsidRPr="00BA1050" w:rsidRDefault="0063382F" w:rsidP="00BA1050">
      <w:pPr>
        <w:pStyle w:val="Ttulo"/>
        <w:rPr>
          <w:rFonts w:ascii="Aktiv Grotesk" w:hAnsi="Aktiv Grotesk" w:cs="Aktiv Grotesk"/>
          <w:b/>
          <w:bCs/>
          <w:color w:val="00B0F0"/>
          <w:sz w:val="32"/>
          <w:szCs w:val="32"/>
          <w:lang w:val="pt-PT"/>
        </w:rPr>
      </w:pPr>
      <w:r w:rsidRPr="00BA1050">
        <w:rPr>
          <w:rFonts w:ascii="Aktiv Grotesk" w:hAnsi="Aktiv Grotesk" w:cs="Aktiv Grotesk"/>
          <w:b/>
          <w:bCs/>
          <w:color w:val="00B0F0"/>
          <w:sz w:val="32"/>
          <w:szCs w:val="32"/>
          <w:lang w:val="pt-PT"/>
        </w:rPr>
        <w:t xml:space="preserve">FICHA DE AUTORIZAÇÃO DO ENCARREGADO DE EDUCAÇÃO </w:t>
      </w:r>
      <w:r w:rsidR="00C21CEF" w:rsidRPr="00BA1050">
        <w:rPr>
          <w:rFonts w:ascii="Aktiv Grotesk" w:hAnsi="Aktiv Grotesk" w:cs="Aktiv Grotesk"/>
          <w:b/>
          <w:bCs/>
          <w:color w:val="00B0F0"/>
          <w:sz w:val="32"/>
          <w:szCs w:val="32"/>
          <w:lang w:val="pt-PT"/>
        </w:rPr>
        <w:t xml:space="preserve"> </w:t>
      </w:r>
    </w:p>
    <w:p w14:paraId="73F9ABC0" w14:textId="77777777" w:rsidR="00BA1050" w:rsidRDefault="00BA1050" w:rsidP="00BA1050">
      <w:pPr>
        <w:pStyle w:val="Ttulo"/>
        <w:rPr>
          <w:rFonts w:ascii="Aktiv Grotesk" w:hAnsi="Aktiv Grotesk" w:cs="Aktiv Grotesk"/>
          <w:color w:val="002060"/>
          <w:sz w:val="26"/>
          <w:szCs w:val="26"/>
          <w:lang w:val="pt-PT"/>
        </w:rPr>
      </w:pPr>
    </w:p>
    <w:p w14:paraId="70600FB2" w14:textId="0A0EC71F" w:rsidR="003F392C" w:rsidRPr="00BA1050" w:rsidRDefault="00767371" w:rsidP="00BA1050">
      <w:pPr>
        <w:pStyle w:val="Ttulo"/>
        <w:rPr>
          <w:rFonts w:ascii="Aktiv Grotesk" w:eastAsia="Calibri" w:hAnsi="Aktiv Grotesk" w:cs="Aktiv Grotesk"/>
          <w:color w:val="002060"/>
          <w:lang w:val="pt-PT" w:eastAsia="en-US"/>
        </w:rPr>
      </w:pPr>
      <w:r w:rsidRPr="00BA1050">
        <w:rPr>
          <w:rFonts w:ascii="Aktiv Grotesk" w:hAnsi="Aktiv Grotesk" w:cs="Aktiv Grotesk"/>
          <w:color w:val="002060"/>
          <w:sz w:val="26"/>
          <w:szCs w:val="26"/>
          <w:lang w:val="pt-PT"/>
        </w:rPr>
        <w:t xml:space="preserve">1º </w:t>
      </w:r>
      <w:r w:rsidR="00C21CEF" w:rsidRPr="00BA1050">
        <w:rPr>
          <w:rFonts w:ascii="Aktiv Grotesk" w:hAnsi="Aktiv Grotesk" w:cs="Aktiv Grotesk"/>
          <w:color w:val="002060"/>
          <w:sz w:val="26"/>
          <w:szCs w:val="26"/>
          <w:lang w:val="pt-PT"/>
        </w:rPr>
        <w:t>Concurso</w:t>
      </w:r>
      <w:r w:rsidR="00973CA6" w:rsidRPr="00BA1050">
        <w:rPr>
          <w:rFonts w:ascii="Aktiv Grotesk" w:hAnsi="Aktiv Grotesk" w:cs="Aktiv Grotesk"/>
          <w:color w:val="002060"/>
          <w:sz w:val="26"/>
          <w:szCs w:val="26"/>
          <w:lang w:val="pt-PT"/>
        </w:rPr>
        <w:t xml:space="preserve"> de Contos</w:t>
      </w:r>
      <w:r w:rsidR="00C21CEF" w:rsidRPr="00BA1050">
        <w:rPr>
          <w:rFonts w:ascii="Aktiv Grotesk" w:hAnsi="Aktiv Grotesk" w:cs="Aktiv Grotesk"/>
          <w:color w:val="002060"/>
          <w:sz w:val="26"/>
          <w:szCs w:val="26"/>
          <w:lang w:val="pt-PT"/>
        </w:rPr>
        <w:t xml:space="preserve"> </w:t>
      </w:r>
      <w:r w:rsidRPr="00BA1050">
        <w:rPr>
          <w:rFonts w:ascii="Aktiv Grotesk" w:hAnsi="Aktiv Grotesk" w:cs="Aktiv Grotesk"/>
          <w:color w:val="002060"/>
          <w:sz w:val="26"/>
          <w:szCs w:val="26"/>
          <w:lang w:val="pt-PT"/>
        </w:rPr>
        <w:t>“Criança Livre de Abuso Sexual”</w:t>
      </w:r>
    </w:p>
    <w:p w14:paraId="48555501" w14:textId="77777777" w:rsidR="00BA1050" w:rsidRDefault="00BA1050" w:rsidP="0063382F">
      <w:pPr>
        <w:rPr>
          <w:rFonts w:eastAsia="Calibri"/>
          <w:lang w:val="pt-PT" w:eastAsia="en-US"/>
        </w:rPr>
      </w:pPr>
    </w:p>
    <w:p w14:paraId="0DA615FB" w14:textId="72F37BA2" w:rsidR="0063382F" w:rsidRPr="0063382F" w:rsidRDefault="0063382F" w:rsidP="0063382F">
      <w:pPr>
        <w:rPr>
          <w:rFonts w:eastAsia="Calibri"/>
          <w:lang w:val="pt-PT" w:eastAsia="en-US"/>
        </w:rPr>
      </w:pPr>
      <w:r w:rsidRPr="0063382F">
        <w:rPr>
          <w:rFonts w:eastAsia="Calibri"/>
          <w:lang w:val="pt-PT" w:eastAsia="en-US"/>
        </w:rPr>
        <w:t xml:space="preserve">Projeto </w:t>
      </w:r>
      <w:proofErr w:type="spellStart"/>
      <w:r w:rsidRPr="0063382F">
        <w:rPr>
          <w:rFonts w:eastAsia="Calibri"/>
          <w:lang w:val="pt-PT" w:eastAsia="en-US"/>
        </w:rPr>
        <w:t>Djunta</w:t>
      </w:r>
      <w:proofErr w:type="spellEnd"/>
      <w:r w:rsidRPr="0063382F">
        <w:rPr>
          <w:rFonts w:eastAsia="Calibri"/>
          <w:lang w:val="pt-PT" w:eastAsia="en-US"/>
        </w:rPr>
        <w:t xml:space="preserve"> </w:t>
      </w:r>
      <w:proofErr w:type="spellStart"/>
      <w:r w:rsidRPr="0063382F">
        <w:rPr>
          <w:rFonts w:eastAsia="Calibri"/>
          <w:lang w:val="pt-PT" w:eastAsia="en-US"/>
        </w:rPr>
        <w:t>Mom</w:t>
      </w:r>
      <w:proofErr w:type="spellEnd"/>
      <w:r w:rsidRPr="0063382F">
        <w:rPr>
          <w:rFonts w:eastAsia="Calibri"/>
          <w:lang w:val="pt-PT" w:eastAsia="en-US"/>
        </w:rPr>
        <w:t xml:space="preserve"> – Na Prevenção do Abuso Sexual de Crianças e Adolescentes e Apoio às Vítimas</w:t>
      </w:r>
    </w:p>
    <w:p w14:paraId="37A606CA" w14:textId="77777777" w:rsidR="0063382F" w:rsidRDefault="0063382F" w:rsidP="0063382F">
      <w:pPr>
        <w:rPr>
          <w:rFonts w:eastAsia="Calibri"/>
          <w:lang w:val="pt-PT" w:eastAsia="en-US"/>
        </w:rPr>
      </w:pPr>
      <w:r w:rsidRPr="0063382F">
        <w:rPr>
          <w:rFonts w:eastAsia="Calibri"/>
          <w:lang w:val="pt-PT" w:eastAsia="en-US"/>
        </w:rPr>
        <w:t xml:space="preserve">Promovido pelas Aldeias Infantis SOS Cabo Verde e pelo ICCA, no âmbito do Projeto </w:t>
      </w:r>
      <w:proofErr w:type="spellStart"/>
      <w:r w:rsidRPr="0063382F">
        <w:rPr>
          <w:rFonts w:eastAsia="Calibri"/>
          <w:lang w:val="pt-PT" w:eastAsia="en-US"/>
        </w:rPr>
        <w:t>Djunta</w:t>
      </w:r>
      <w:proofErr w:type="spellEnd"/>
      <w:r w:rsidRPr="0063382F">
        <w:rPr>
          <w:rFonts w:eastAsia="Calibri"/>
          <w:lang w:val="pt-PT" w:eastAsia="en-US"/>
        </w:rPr>
        <w:t xml:space="preserve"> </w:t>
      </w:r>
      <w:proofErr w:type="spellStart"/>
      <w:r w:rsidRPr="0063382F">
        <w:rPr>
          <w:rFonts w:eastAsia="Calibri"/>
          <w:lang w:val="pt-PT" w:eastAsia="en-US"/>
        </w:rPr>
        <w:t>Mom</w:t>
      </w:r>
      <w:proofErr w:type="spellEnd"/>
      <w:r w:rsidRPr="0063382F">
        <w:rPr>
          <w:rFonts w:eastAsia="Calibri"/>
          <w:lang w:val="pt-PT" w:eastAsia="en-US"/>
        </w:rPr>
        <w:t>, financiado pela União Europeia.</w:t>
      </w:r>
    </w:p>
    <w:p w14:paraId="69E804FA" w14:textId="77777777" w:rsidR="00BA1050" w:rsidRPr="0063382F" w:rsidRDefault="00BA1050" w:rsidP="0063382F">
      <w:pPr>
        <w:rPr>
          <w:rFonts w:eastAsia="Calibri"/>
          <w:lang w:val="pt-PT" w:eastAsia="en-US"/>
        </w:rPr>
      </w:pPr>
    </w:p>
    <w:p w14:paraId="775F4D98" w14:textId="77777777" w:rsidR="0063382F" w:rsidRPr="00BA1050" w:rsidRDefault="0063382F" w:rsidP="0063382F">
      <w:pPr>
        <w:rPr>
          <w:rFonts w:eastAsia="Calibri"/>
          <w:color w:val="00B0F0"/>
          <w:lang w:val="pt-PT" w:eastAsia="en-US"/>
        </w:rPr>
      </w:pPr>
      <w:r w:rsidRPr="00BA1050">
        <w:rPr>
          <w:rFonts w:eastAsia="Calibri"/>
          <w:color w:val="00B0F0"/>
          <w:lang w:val="pt-PT" w:eastAsia="en-US"/>
        </w:rPr>
        <w:t>1. Identificação do/a participante</w:t>
      </w:r>
    </w:p>
    <w:p w14:paraId="1E30B4BC" w14:textId="77777777" w:rsidR="0063382F" w:rsidRPr="0063382F" w:rsidRDefault="0063382F" w:rsidP="0063382F">
      <w:pPr>
        <w:rPr>
          <w:rFonts w:eastAsia="Calibri"/>
          <w:lang w:val="pt-PT" w:eastAsia="en-US"/>
        </w:rPr>
      </w:pPr>
      <w:r w:rsidRPr="0063382F">
        <w:rPr>
          <w:rFonts w:eastAsia="Calibri"/>
          <w:lang w:val="pt-PT" w:eastAsia="en-US"/>
        </w:rPr>
        <w:t>Nome: ________________________________________________</w:t>
      </w:r>
    </w:p>
    <w:p w14:paraId="4D925528" w14:textId="77777777" w:rsidR="0063382F" w:rsidRPr="0063382F" w:rsidRDefault="0063382F" w:rsidP="0063382F">
      <w:pPr>
        <w:rPr>
          <w:rFonts w:eastAsia="Calibri"/>
          <w:lang w:val="pt-PT" w:eastAsia="en-US"/>
        </w:rPr>
      </w:pPr>
      <w:r w:rsidRPr="0063382F">
        <w:rPr>
          <w:rFonts w:eastAsia="Calibri"/>
          <w:lang w:val="pt-PT" w:eastAsia="en-US"/>
        </w:rPr>
        <w:t>Idade: _______ Escola: _______________________________</w:t>
      </w:r>
    </w:p>
    <w:p w14:paraId="01D9B69A" w14:textId="77777777" w:rsidR="0063382F" w:rsidRPr="0063382F" w:rsidRDefault="0063382F" w:rsidP="0063382F">
      <w:pPr>
        <w:rPr>
          <w:rFonts w:eastAsia="Calibri"/>
          <w:lang w:val="pt-PT" w:eastAsia="en-US"/>
        </w:rPr>
      </w:pPr>
      <w:r w:rsidRPr="0063382F">
        <w:rPr>
          <w:rFonts w:eastAsia="Calibri"/>
          <w:lang w:val="pt-PT" w:eastAsia="en-US"/>
        </w:rPr>
        <w:t>Ano de escolaridade: __________</w:t>
      </w:r>
    </w:p>
    <w:p w14:paraId="183EE7F9" w14:textId="77777777" w:rsidR="0063382F" w:rsidRPr="0063382F" w:rsidRDefault="0063382F" w:rsidP="0063382F">
      <w:pPr>
        <w:rPr>
          <w:rFonts w:eastAsia="Calibri"/>
          <w:lang w:val="pt-PT" w:eastAsia="en-US"/>
        </w:rPr>
      </w:pPr>
      <w:r w:rsidRPr="0063382F">
        <w:rPr>
          <w:rFonts w:eastAsia="Calibri"/>
          <w:lang w:val="pt-PT" w:eastAsia="en-US"/>
        </w:rPr>
        <w:t>Título do conto: __________________________________________</w:t>
      </w:r>
    </w:p>
    <w:p w14:paraId="4055ED83" w14:textId="77777777" w:rsidR="0063382F" w:rsidRPr="0063382F" w:rsidRDefault="0063382F" w:rsidP="0063382F">
      <w:pPr>
        <w:rPr>
          <w:rFonts w:eastAsia="Calibri"/>
          <w:lang w:val="pt-PT" w:eastAsia="en-US"/>
        </w:rPr>
      </w:pPr>
      <w:r w:rsidRPr="0063382F">
        <w:rPr>
          <w:rFonts w:eastAsia="Calibri"/>
          <w:lang w:val="pt-PT" w:eastAsia="en-US"/>
        </w:rPr>
        <w:t>2. Identificação do Encarregado de Educação</w:t>
      </w:r>
    </w:p>
    <w:p w14:paraId="3B8591F5" w14:textId="77777777" w:rsidR="0063382F" w:rsidRPr="0063382F" w:rsidRDefault="0063382F" w:rsidP="0063382F">
      <w:pPr>
        <w:rPr>
          <w:rFonts w:eastAsia="Calibri"/>
          <w:lang w:val="pt-PT" w:eastAsia="en-US"/>
        </w:rPr>
      </w:pPr>
      <w:r w:rsidRPr="0063382F">
        <w:rPr>
          <w:rFonts w:eastAsia="Calibri"/>
          <w:lang w:val="pt-PT" w:eastAsia="en-US"/>
        </w:rPr>
        <w:t>Nome: _________________________________________________</w:t>
      </w:r>
    </w:p>
    <w:p w14:paraId="0E3D35E7" w14:textId="77777777" w:rsidR="0063382F" w:rsidRPr="0063382F" w:rsidRDefault="0063382F" w:rsidP="0063382F">
      <w:pPr>
        <w:rPr>
          <w:rFonts w:eastAsia="Calibri"/>
          <w:lang w:val="pt-PT" w:eastAsia="en-US"/>
        </w:rPr>
      </w:pPr>
      <w:r w:rsidRPr="0063382F">
        <w:rPr>
          <w:rFonts w:eastAsia="Calibri"/>
          <w:lang w:val="pt-PT" w:eastAsia="en-US"/>
        </w:rPr>
        <w:t>CNI/BI n.º: _____________________________________________</w:t>
      </w:r>
    </w:p>
    <w:p w14:paraId="5D49A6D9" w14:textId="77777777" w:rsidR="0063382F" w:rsidRDefault="0063382F" w:rsidP="0063382F">
      <w:pPr>
        <w:rPr>
          <w:rFonts w:eastAsia="Calibri"/>
          <w:lang w:val="pt-PT" w:eastAsia="en-US"/>
        </w:rPr>
      </w:pPr>
      <w:r w:rsidRPr="0063382F">
        <w:rPr>
          <w:rFonts w:eastAsia="Calibri"/>
          <w:lang w:val="pt-PT" w:eastAsia="en-US"/>
        </w:rPr>
        <w:t>Contacto: ______________________________________________</w:t>
      </w:r>
    </w:p>
    <w:p w14:paraId="5E0DAD5B" w14:textId="77777777" w:rsidR="00BA1050" w:rsidRPr="0063382F" w:rsidRDefault="00BA1050" w:rsidP="0063382F">
      <w:pPr>
        <w:rPr>
          <w:rFonts w:eastAsia="Calibri"/>
          <w:lang w:val="pt-PT" w:eastAsia="en-US"/>
        </w:rPr>
      </w:pPr>
    </w:p>
    <w:p w14:paraId="6D92BB0E" w14:textId="77777777" w:rsidR="0063382F" w:rsidRPr="00BA1050" w:rsidRDefault="0063382F" w:rsidP="0063382F">
      <w:pPr>
        <w:rPr>
          <w:rFonts w:eastAsia="Calibri"/>
          <w:color w:val="00B0F0"/>
          <w:lang w:val="pt-PT" w:eastAsia="en-US"/>
        </w:rPr>
      </w:pPr>
      <w:r w:rsidRPr="00BA1050">
        <w:rPr>
          <w:rFonts w:eastAsia="Calibri"/>
          <w:color w:val="00B0F0"/>
          <w:lang w:val="pt-PT" w:eastAsia="en-US"/>
        </w:rPr>
        <w:t>3. Autorização</w:t>
      </w:r>
    </w:p>
    <w:p w14:paraId="311EFB54" w14:textId="77777777" w:rsidR="0063382F" w:rsidRPr="0063382F" w:rsidRDefault="0063382F" w:rsidP="0063382F">
      <w:pPr>
        <w:rPr>
          <w:rFonts w:eastAsia="Calibri"/>
          <w:lang w:val="pt-PT" w:eastAsia="en-US"/>
        </w:rPr>
      </w:pPr>
      <w:r w:rsidRPr="0063382F">
        <w:rPr>
          <w:rFonts w:eastAsia="Calibri"/>
          <w:lang w:val="pt-PT" w:eastAsia="en-US"/>
        </w:rPr>
        <w:t>Eu, acima identificado/a, na qualidade de Encarregado/a de Educação, declaro que tomei conhecimento do Regulamento do Concurso de Contos “Criança Livre de Abuso Sexual” e:</w:t>
      </w:r>
    </w:p>
    <w:p w14:paraId="0C9C8715" w14:textId="5087C875" w:rsidR="0063382F" w:rsidRPr="00F76495" w:rsidRDefault="00F76495" w:rsidP="0063382F">
      <w:pPr>
        <w:rPr>
          <w:color w:val="002060"/>
          <w:lang w:val="pt-PT"/>
        </w:rPr>
      </w:pPr>
      <w:r w:rsidRPr="000755F7">
        <w:rPr>
          <w:rFonts w:ascii="Verdana" w:hAnsi="Verdana"/>
          <w:b/>
          <w:bCs/>
          <w:sz w:val="16"/>
          <w:szCs w:val="16"/>
          <w:lang w:val="pt-P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55F7">
        <w:rPr>
          <w:rFonts w:ascii="Verdana" w:hAnsi="Verdana"/>
          <w:b/>
          <w:bCs/>
          <w:sz w:val="16"/>
          <w:szCs w:val="16"/>
          <w:lang w:val="pt-PT"/>
        </w:rPr>
        <w:instrText xml:space="preserve"> FORMCHECKBOX </w:instrText>
      </w:r>
      <w:r w:rsidRPr="000755F7">
        <w:rPr>
          <w:rFonts w:ascii="Verdana" w:hAnsi="Verdana"/>
          <w:b/>
          <w:bCs/>
          <w:sz w:val="16"/>
          <w:szCs w:val="16"/>
          <w:lang w:val="pt-PT"/>
        </w:rPr>
      </w:r>
      <w:r w:rsidRPr="000755F7">
        <w:rPr>
          <w:rFonts w:ascii="Verdana" w:hAnsi="Verdana"/>
          <w:b/>
          <w:bCs/>
          <w:sz w:val="16"/>
          <w:szCs w:val="16"/>
          <w:lang w:val="pt-PT"/>
        </w:rPr>
        <w:fldChar w:fldCharType="separate"/>
      </w:r>
      <w:r w:rsidRPr="000755F7">
        <w:rPr>
          <w:rFonts w:ascii="Verdana" w:hAnsi="Verdana"/>
          <w:b/>
          <w:bCs/>
          <w:sz w:val="16"/>
          <w:szCs w:val="16"/>
          <w:lang w:val="pt-PT"/>
        </w:rPr>
        <w:fldChar w:fldCharType="end"/>
      </w:r>
      <w:r w:rsidRPr="000755F7">
        <w:rPr>
          <w:rFonts w:ascii="Verdana" w:hAnsi="Verdana"/>
          <w:b/>
          <w:bCs/>
          <w:sz w:val="16"/>
          <w:szCs w:val="16"/>
          <w:lang w:val="pt-PT"/>
        </w:rPr>
        <w:t xml:space="preserve"> </w:t>
      </w:r>
      <w:r w:rsidR="0063382F" w:rsidRPr="0063382F">
        <w:rPr>
          <w:rFonts w:eastAsia="Calibri"/>
          <w:lang w:val="pt-PT" w:eastAsia="en-US"/>
        </w:rPr>
        <w:t xml:space="preserve"> Autorizo a participação do/a meu/minha educando/a no concurso.</w:t>
      </w:r>
    </w:p>
    <w:p w14:paraId="6BF6E1A1" w14:textId="77777777" w:rsidR="0063382F" w:rsidRPr="0063382F" w:rsidRDefault="0063382F" w:rsidP="0063382F">
      <w:pPr>
        <w:rPr>
          <w:rFonts w:eastAsia="Calibri"/>
          <w:lang w:val="pt-PT" w:eastAsia="en-US"/>
        </w:rPr>
      </w:pPr>
      <w:r w:rsidRPr="0063382F">
        <w:rPr>
          <w:rFonts w:eastAsia="Calibri"/>
          <w:lang w:val="pt-PT" w:eastAsia="en-US"/>
        </w:rPr>
        <w:t>Declaro estar informado/a de que o conto deverá ser original, resultar predominantemente da criação intelectual do/a participante e respeitar as normas de proteção e salvaguarda previstas no regulamento.</w:t>
      </w:r>
    </w:p>
    <w:p w14:paraId="793AD5BF" w14:textId="77777777" w:rsidR="0063382F" w:rsidRDefault="0063382F" w:rsidP="0063382F">
      <w:pPr>
        <w:rPr>
          <w:rFonts w:eastAsia="Calibri"/>
          <w:lang w:val="pt-PT" w:eastAsia="en-US"/>
        </w:rPr>
      </w:pPr>
      <w:r w:rsidRPr="0063382F">
        <w:rPr>
          <w:rFonts w:eastAsia="Calibri"/>
          <w:lang w:val="pt-PT" w:eastAsia="en-US"/>
        </w:rPr>
        <w:t>Declaro igualmente ter conhecimento de que não deverão ser identificadas vítimas reais, alegados agressores ou terceiros, devendo ser utilizados elementos fictícios sempre que a narrativa se inspire em situações reais.</w:t>
      </w:r>
    </w:p>
    <w:p w14:paraId="1251FC48" w14:textId="77777777" w:rsidR="00BA1050" w:rsidRPr="0063382F" w:rsidRDefault="00BA1050" w:rsidP="0063382F">
      <w:pPr>
        <w:rPr>
          <w:rFonts w:eastAsia="Calibri"/>
          <w:lang w:val="pt-PT" w:eastAsia="en-US"/>
        </w:rPr>
      </w:pPr>
    </w:p>
    <w:p w14:paraId="6126EEC1" w14:textId="77777777" w:rsidR="0063382F" w:rsidRPr="00BA1050" w:rsidRDefault="0063382F" w:rsidP="0063382F">
      <w:pPr>
        <w:rPr>
          <w:rFonts w:eastAsia="Calibri"/>
          <w:color w:val="00B0F0"/>
          <w:lang w:val="pt-PT" w:eastAsia="en-US"/>
        </w:rPr>
      </w:pPr>
      <w:r w:rsidRPr="00BA1050">
        <w:rPr>
          <w:rFonts w:eastAsia="Calibri"/>
          <w:color w:val="00B0F0"/>
          <w:lang w:val="pt-PT" w:eastAsia="en-US"/>
        </w:rPr>
        <w:t>4. Publicação do conto</w:t>
      </w:r>
    </w:p>
    <w:p w14:paraId="2DA25162" w14:textId="77777777" w:rsidR="0063382F" w:rsidRPr="0063382F" w:rsidRDefault="0063382F" w:rsidP="0063382F">
      <w:pPr>
        <w:rPr>
          <w:rFonts w:eastAsia="Calibri"/>
          <w:lang w:val="pt-PT" w:eastAsia="en-US"/>
        </w:rPr>
      </w:pPr>
      <w:r w:rsidRPr="0063382F">
        <w:rPr>
          <w:rFonts w:eastAsia="Calibri"/>
          <w:lang w:val="pt-PT" w:eastAsia="en-US"/>
        </w:rPr>
        <w:t>Caso o trabalho seja selecionado:</w:t>
      </w:r>
    </w:p>
    <w:p w14:paraId="4718EC53" w14:textId="00E6CD1E" w:rsidR="0063382F" w:rsidRPr="00F76495" w:rsidRDefault="00F76495" w:rsidP="0063382F">
      <w:pPr>
        <w:rPr>
          <w:color w:val="002060"/>
          <w:lang w:val="pt-PT"/>
        </w:rPr>
      </w:pPr>
      <w:r w:rsidRPr="000755F7">
        <w:rPr>
          <w:rFonts w:ascii="Verdana" w:hAnsi="Verdana"/>
          <w:b/>
          <w:bCs/>
          <w:sz w:val="16"/>
          <w:szCs w:val="16"/>
          <w:lang w:val="pt-PT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55F7">
        <w:rPr>
          <w:rFonts w:ascii="Verdana" w:hAnsi="Verdana"/>
          <w:b/>
          <w:bCs/>
          <w:sz w:val="16"/>
          <w:szCs w:val="16"/>
          <w:lang w:val="pt-PT"/>
        </w:rPr>
        <w:instrText xml:space="preserve"> FORMCHECKBOX </w:instrText>
      </w:r>
      <w:r w:rsidRPr="000755F7">
        <w:rPr>
          <w:rFonts w:ascii="Verdana" w:hAnsi="Verdana"/>
          <w:b/>
          <w:bCs/>
          <w:sz w:val="16"/>
          <w:szCs w:val="16"/>
          <w:lang w:val="pt-PT"/>
        </w:rPr>
      </w:r>
      <w:r w:rsidRPr="000755F7">
        <w:rPr>
          <w:rFonts w:ascii="Verdana" w:hAnsi="Verdana"/>
          <w:b/>
          <w:bCs/>
          <w:sz w:val="16"/>
          <w:szCs w:val="16"/>
          <w:lang w:val="pt-PT"/>
        </w:rPr>
        <w:fldChar w:fldCharType="separate"/>
      </w:r>
      <w:r w:rsidRPr="000755F7">
        <w:rPr>
          <w:rFonts w:ascii="Verdana" w:hAnsi="Verdana"/>
          <w:b/>
          <w:bCs/>
          <w:sz w:val="16"/>
          <w:szCs w:val="16"/>
          <w:lang w:val="pt-PT"/>
        </w:rPr>
        <w:fldChar w:fldCharType="end"/>
      </w:r>
      <w:r w:rsidRPr="000755F7">
        <w:rPr>
          <w:rFonts w:ascii="Verdana" w:hAnsi="Verdana"/>
          <w:b/>
          <w:bCs/>
          <w:sz w:val="16"/>
          <w:szCs w:val="16"/>
          <w:lang w:val="pt-PT"/>
        </w:rPr>
        <w:t xml:space="preserve"> </w:t>
      </w:r>
      <w:r w:rsidR="0063382F" w:rsidRPr="0063382F">
        <w:rPr>
          <w:rFonts w:eastAsia="Calibri"/>
          <w:lang w:val="pt-PT" w:eastAsia="en-US"/>
        </w:rPr>
        <w:t xml:space="preserve"> Autorizo a publicação e divulgação do conto, com identificação da respetiva autoria, para fins educativos e de sensibilização.</w:t>
      </w:r>
    </w:p>
    <w:p w14:paraId="222F102F" w14:textId="04DACED7" w:rsidR="0063382F" w:rsidRDefault="009D2403" w:rsidP="0063382F">
      <w:pPr>
        <w:rPr>
          <w:rFonts w:eastAsia="Calibri"/>
          <w:lang w:val="pt-PT" w:eastAsia="en-US"/>
        </w:rPr>
      </w:pPr>
      <w:r w:rsidRPr="000755F7">
        <w:rPr>
          <w:rFonts w:ascii="Verdana" w:hAnsi="Verdana"/>
          <w:b/>
          <w:bCs/>
          <w:sz w:val="16"/>
          <w:szCs w:val="16"/>
          <w:lang w:val="pt-P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55F7">
        <w:rPr>
          <w:rFonts w:ascii="Verdana" w:hAnsi="Verdana"/>
          <w:b/>
          <w:bCs/>
          <w:sz w:val="16"/>
          <w:szCs w:val="16"/>
          <w:lang w:val="pt-PT"/>
        </w:rPr>
        <w:instrText xml:space="preserve"> FORMCHECKBOX </w:instrText>
      </w:r>
      <w:r w:rsidRPr="000755F7">
        <w:rPr>
          <w:rFonts w:ascii="Verdana" w:hAnsi="Verdana"/>
          <w:b/>
          <w:bCs/>
          <w:sz w:val="16"/>
          <w:szCs w:val="16"/>
          <w:lang w:val="pt-PT"/>
        </w:rPr>
      </w:r>
      <w:r w:rsidRPr="000755F7">
        <w:rPr>
          <w:rFonts w:ascii="Verdana" w:hAnsi="Verdana"/>
          <w:b/>
          <w:bCs/>
          <w:sz w:val="16"/>
          <w:szCs w:val="16"/>
          <w:lang w:val="pt-PT"/>
        </w:rPr>
        <w:fldChar w:fldCharType="separate"/>
      </w:r>
      <w:r w:rsidRPr="000755F7">
        <w:rPr>
          <w:rFonts w:ascii="Verdana" w:hAnsi="Verdana"/>
          <w:b/>
          <w:bCs/>
          <w:sz w:val="16"/>
          <w:szCs w:val="16"/>
          <w:lang w:val="pt-PT"/>
        </w:rPr>
        <w:fldChar w:fldCharType="end"/>
      </w:r>
      <w:r w:rsidRPr="000755F7">
        <w:rPr>
          <w:rFonts w:ascii="Verdana" w:hAnsi="Verdana"/>
          <w:b/>
          <w:bCs/>
          <w:sz w:val="16"/>
          <w:szCs w:val="16"/>
          <w:lang w:val="pt-PT"/>
        </w:rPr>
        <w:t xml:space="preserve"> </w:t>
      </w:r>
      <w:r w:rsidR="0063382F" w:rsidRPr="0063382F">
        <w:rPr>
          <w:rFonts w:eastAsia="Calibri"/>
          <w:lang w:val="pt-PT" w:eastAsia="en-US"/>
        </w:rPr>
        <w:t xml:space="preserve"> Não autorizo a publicação do conto para além do processo de avaliação.</w:t>
      </w:r>
    </w:p>
    <w:p w14:paraId="06BFBDF0" w14:textId="77777777" w:rsidR="00BA1050" w:rsidRPr="009D2403" w:rsidRDefault="00BA1050" w:rsidP="0063382F">
      <w:pPr>
        <w:rPr>
          <w:color w:val="002060"/>
          <w:lang w:val="pt-PT"/>
        </w:rPr>
      </w:pPr>
    </w:p>
    <w:p w14:paraId="028CA15C" w14:textId="77777777" w:rsidR="0063382F" w:rsidRPr="00BA1050" w:rsidRDefault="0063382F" w:rsidP="0063382F">
      <w:pPr>
        <w:rPr>
          <w:rFonts w:eastAsia="Calibri"/>
          <w:color w:val="00B0F0"/>
          <w:lang w:val="pt-PT" w:eastAsia="en-US"/>
        </w:rPr>
      </w:pPr>
      <w:r w:rsidRPr="00BA1050">
        <w:rPr>
          <w:rFonts w:eastAsia="Calibri"/>
          <w:color w:val="00B0F0"/>
          <w:lang w:val="pt-PT" w:eastAsia="en-US"/>
        </w:rPr>
        <w:t>5. Utilização de imagem</w:t>
      </w:r>
    </w:p>
    <w:p w14:paraId="6817086E" w14:textId="77777777" w:rsidR="0063382F" w:rsidRPr="0063382F" w:rsidRDefault="0063382F" w:rsidP="0063382F">
      <w:pPr>
        <w:rPr>
          <w:rFonts w:eastAsia="Calibri"/>
          <w:lang w:val="pt-PT" w:eastAsia="en-US"/>
        </w:rPr>
      </w:pPr>
      <w:r w:rsidRPr="0063382F">
        <w:rPr>
          <w:rFonts w:eastAsia="Calibri"/>
          <w:lang w:val="pt-PT" w:eastAsia="en-US"/>
        </w:rPr>
        <w:t>Relativamente a fotografias ou vídeos realizados em atividades públicas relacionadas com o concurso:</w:t>
      </w:r>
    </w:p>
    <w:p w14:paraId="56AB6523" w14:textId="30BB2C6D" w:rsidR="0063382F" w:rsidRPr="00923822" w:rsidRDefault="00923822" w:rsidP="0063382F">
      <w:pPr>
        <w:rPr>
          <w:color w:val="002060"/>
          <w:lang w:val="pt-PT"/>
        </w:rPr>
      </w:pPr>
      <w:r w:rsidRPr="000755F7">
        <w:rPr>
          <w:rFonts w:ascii="Verdana" w:hAnsi="Verdana"/>
          <w:b/>
          <w:bCs/>
          <w:sz w:val="16"/>
          <w:szCs w:val="16"/>
          <w:lang w:val="pt-P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55F7">
        <w:rPr>
          <w:rFonts w:ascii="Verdana" w:hAnsi="Verdana"/>
          <w:b/>
          <w:bCs/>
          <w:sz w:val="16"/>
          <w:szCs w:val="16"/>
          <w:lang w:val="pt-PT"/>
        </w:rPr>
        <w:instrText xml:space="preserve"> FORMCHECKBOX </w:instrText>
      </w:r>
      <w:r w:rsidRPr="000755F7">
        <w:rPr>
          <w:rFonts w:ascii="Verdana" w:hAnsi="Verdana"/>
          <w:b/>
          <w:bCs/>
          <w:sz w:val="16"/>
          <w:szCs w:val="16"/>
          <w:lang w:val="pt-PT"/>
        </w:rPr>
      </w:r>
      <w:r w:rsidRPr="000755F7">
        <w:rPr>
          <w:rFonts w:ascii="Verdana" w:hAnsi="Verdana"/>
          <w:b/>
          <w:bCs/>
          <w:sz w:val="16"/>
          <w:szCs w:val="16"/>
          <w:lang w:val="pt-PT"/>
        </w:rPr>
        <w:fldChar w:fldCharType="separate"/>
      </w:r>
      <w:r w:rsidRPr="000755F7">
        <w:rPr>
          <w:rFonts w:ascii="Verdana" w:hAnsi="Verdana"/>
          <w:b/>
          <w:bCs/>
          <w:sz w:val="16"/>
          <w:szCs w:val="16"/>
          <w:lang w:val="pt-PT"/>
        </w:rPr>
        <w:fldChar w:fldCharType="end"/>
      </w:r>
      <w:r w:rsidRPr="000755F7">
        <w:rPr>
          <w:rFonts w:ascii="Verdana" w:hAnsi="Verdana"/>
          <w:b/>
          <w:bCs/>
          <w:sz w:val="16"/>
          <w:szCs w:val="16"/>
          <w:lang w:val="pt-PT"/>
        </w:rPr>
        <w:t xml:space="preserve"> </w:t>
      </w:r>
      <w:r w:rsidR="0063382F" w:rsidRPr="0063382F">
        <w:rPr>
          <w:rFonts w:eastAsia="Calibri"/>
          <w:lang w:val="pt-PT" w:eastAsia="en-US"/>
        </w:rPr>
        <w:t>Autorizo a utilização da imagem do/a participante para fins institucionais e de divulgação.</w:t>
      </w:r>
    </w:p>
    <w:p w14:paraId="0853E641" w14:textId="1BA522E7" w:rsidR="0063382F" w:rsidRPr="00923822" w:rsidRDefault="00923822" w:rsidP="0063382F">
      <w:pPr>
        <w:rPr>
          <w:color w:val="002060"/>
          <w:lang w:val="pt-PT"/>
        </w:rPr>
      </w:pPr>
      <w:r w:rsidRPr="000755F7">
        <w:rPr>
          <w:rFonts w:ascii="Verdana" w:hAnsi="Verdana"/>
          <w:b/>
          <w:bCs/>
          <w:sz w:val="16"/>
          <w:szCs w:val="16"/>
          <w:lang w:val="pt-P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55F7">
        <w:rPr>
          <w:rFonts w:ascii="Verdana" w:hAnsi="Verdana"/>
          <w:b/>
          <w:bCs/>
          <w:sz w:val="16"/>
          <w:szCs w:val="16"/>
          <w:lang w:val="pt-PT"/>
        </w:rPr>
        <w:instrText xml:space="preserve"> FORMCHECKBOX </w:instrText>
      </w:r>
      <w:r w:rsidRPr="000755F7">
        <w:rPr>
          <w:rFonts w:ascii="Verdana" w:hAnsi="Verdana"/>
          <w:b/>
          <w:bCs/>
          <w:sz w:val="16"/>
          <w:szCs w:val="16"/>
          <w:lang w:val="pt-PT"/>
        </w:rPr>
      </w:r>
      <w:r w:rsidRPr="000755F7">
        <w:rPr>
          <w:rFonts w:ascii="Verdana" w:hAnsi="Verdana"/>
          <w:b/>
          <w:bCs/>
          <w:sz w:val="16"/>
          <w:szCs w:val="16"/>
          <w:lang w:val="pt-PT"/>
        </w:rPr>
        <w:fldChar w:fldCharType="separate"/>
      </w:r>
      <w:r w:rsidRPr="000755F7">
        <w:rPr>
          <w:rFonts w:ascii="Verdana" w:hAnsi="Verdana"/>
          <w:b/>
          <w:bCs/>
          <w:sz w:val="16"/>
          <w:szCs w:val="16"/>
          <w:lang w:val="pt-PT"/>
        </w:rPr>
        <w:fldChar w:fldCharType="end"/>
      </w:r>
      <w:r w:rsidRPr="000755F7">
        <w:rPr>
          <w:rFonts w:ascii="Verdana" w:hAnsi="Verdana"/>
          <w:b/>
          <w:bCs/>
          <w:sz w:val="16"/>
          <w:szCs w:val="16"/>
          <w:lang w:val="pt-PT"/>
        </w:rPr>
        <w:t xml:space="preserve"> </w:t>
      </w:r>
      <w:r w:rsidR="0063382F" w:rsidRPr="0063382F">
        <w:rPr>
          <w:rFonts w:eastAsia="Calibri"/>
          <w:lang w:val="pt-PT" w:eastAsia="en-US"/>
        </w:rPr>
        <w:t xml:space="preserve"> Não autorizo a utilização da imagem do/a participante.</w:t>
      </w:r>
    </w:p>
    <w:p w14:paraId="15B50CBB" w14:textId="77777777" w:rsidR="0063382F" w:rsidRDefault="0063382F" w:rsidP="0063382F">
      <w:pPr>
        <w:rPr>
          <w:rFonts w:eastAsia="Calibri"/>
          <w:lang w:val="pt-PT" w:eastAsia="en-US"/>
        </w:rPr>
      </w:pPr>
      <w:r w:rsidRPr="0063382F">
        <w:rPr>
          <w:rFonts w:eastAsia="Calibri"/>
          <w:lang w:val="pt-PT" w:eastAsia="en-US"/>
        </w:rPr>
        <w:t>A não autorização da utilização de imagem não impede a participação no concurso.</w:t>
      </w:r>
    </w:p>
    <w:p w14:paraId="13105357" w14:textId="77777777" w:rsidR="00BA1050" w:rsidRPr="0063382F" w:rsidRDefault="00BA1050" w:rsidP="0063382F">
      <w:pPr>
        <w:rPr>
          <w:rFonts w:eastAsia="Calibri"/>
          <w:lang w:val="pt-PT" w:eastAsia="en-US"/>
        </w:rPr>
      </w:pPr>
    </w:p>
    <w:p w14:paraId="5DB60F7D" w14:textId="77777777" w:rsidR="0063382F" w:rsidRPr="00BA1050" w:rsidRDefault="0063382F" w:rsidP="0063382F">
      <w:pPr>
        <w:rPr>
          <w:rFonts w:eastAsia="Calibri"/>
          <w:color w:val="00B0F0"/>
          <w:lang w:val="pt-PT" w:eastAsia="en-US"/>
        </w:rPr>
      </w:pPr>
      <w:r w:rsidRPr="00BA1050">
        <w:rPr>
          <w:rFonts w:eastAsia="Calibri"/>
          <w:color w:val="00B0F0"/>
          <w:lang w:val="pt-PT" w:eastAsia="en-US"/>
        </w:rPr>
        <w:t>6. Declaração</w:t>
      </w:r>
    </w:p>
    <w:p w14:paraId="2C7D1909" w14:textId="77777777" w:rsidR="0063382F" w:rsidRPr="0063382F" w:rsidRDefault="0063382F" w:rsidP="0063382F">
      <w:pPr>
        <w:rPr>
          <w:rFonts w:eastAsia="Calibri"/>
          <w:lang w:val="pt-PT" w:eastAsia="en-US"/>
        </w:rPr>
      </w:pPr>
      <w:r w:rsidRPr="0063382F">
        <w:rPr>
          <w:rFonts w:eastAsia="Calibri"/>
          <w:lang w:val="pt-PT" w:eastAsia="en-US"/>
        </w:rPr>
        <w:t>Declaro que as informações prestadas são verdadeiras e autorizo a participação do/a meu/minha educando/a nos termos acima indicados.</w:t>
      </w:r>
    </w:p>
    <w:p w14:paraId="563633F4" w14:textId="77777777" w:rsidR="0063382F" w:rsidRPr="0063382F" w:rsidRDefault="0063382F" w:rsidP="0063382F">
      <w:pPr>
        <w:rPr>
          <w:rFonts w:eastAsia="Calibri"/>
          <w:lang w:val="pt-PT" w:eastAsia="en-US"/>
        </w:rPr>
      </w:pPr>
      <w:r w:rsidRPr="0063382F">
        <w:rPr>
          <w:rFonts w:eastAsia="Calibri"/>
          <w:lang w:val="pt-PT" w:eastAsia="en-US"/>
        </w:rPr>
        <w:t>Local e data: ___________________________________________</w:t>
      </w:r>
    </w:p>
    <w:p w14:paraId="7873EEA1" w14:textId="77777777" w:rsidR="0063382F" w:rsidRPr="0063382F" w:rsidRDefault="0063382F" w:rsidP="0063382F">
      <w:pPr>
        <w:rPr>
          <w:rFonts w:eastAsia="Calibri"/>
          <w:lang w:val="pt-PT" w:eastAsia="en-US"/>
        </w:rPr>
      </w:pPr>
      <w:r w:rsidRPr="0063382F">
        <w:rPr>
          <w:rFonts w:eastAsia="Calibri"/>
          <w:lang w:val="pt-PT" w:eastAsia="en-US"/>
        </w:rPr>
        <w:t>Nome do Encarregado de Educação: __________________________</w:t>
      </w:r>
    </w:p>
    <w:p w14:paraId="12969246" w14:textId="77777777" w:rsidR="0063382F" w:rsidRDefault="0063382F" w:rsidP="0063382F">
      <w:pPr>
        <w:rPr>
          <w:rFonts w:eastAsia="Calibri"/>
          <w:lang w:val="pt-PT" w:eastAsia="en-US"/>
        </w:rPr>
      </w:pPr>
      <w:r w:rsidRPr="0063382F">
        <w:rPr>
          <w:rFonts w:eastAsia="Calibri"/>
          <w:lang w:val="pt-PT" w:eastAsia="en-US"/>
        </w:rPr>
        <w:t>Assinatura: _____________________________________________</w:t>
      </w:r>
    </w:p>
    <w:p w14:paraId="0B4697EC" w14:textId="3907F44C" w:rsidR="009A3EFA" w:rsidRPr="0063382F" w:rsidRDefault="009A3EFA" w:rsidP="0063382F">
      <w:pPr>
        <w:rPr>
          <w:rFonts w:eastAsia="Calibri"/>
          <w:lang w:val="pt-PT" w:eastAsia="en-US"/>
        </w:rPr>
      </w:pPr>
      <w:r w:rsidRPr="009A3EFA">
        <w:rPr>
          <w:rFonts w:eastAsia="Calibri"/>
          <w:lang w:val="pt-PT" w:eastAsia="en-US"/>
        </w:rPr>
        <w:t xml:space="preserve">Parentesco com o </w:t>
      </w:r>
      <w:r w:rsidR="009A42C5" w:rsidRPr="009A3EFA">
        <w:rPr>
          <w:rFonts w:eastAsia="Calibri"/>
          <w:lang w:val="pt-PT" w:eastAsia="en-US"/>
        </w:rPr>
        <w:t>participante:</w:t>
      </w:r>
      <w:r w:rsidR="009A42C5">
        <w:rPr>
          <w:rFonts w:eastAsia="Calibri"/>
          <w:lang w:val="pt-PT" w:eastAsia="en-US"/>
        </w:rPr>
        <w:t xml:space="preserve"> _</w:t>
      </w:r>
      <w:r w:rsidR="000A7F1E">
        <w:rPr>
          <w:rFonts w:eastAsia="Calibri"/>
          <w:lang w:val="pt-PT" w:eastAsia="en-US"/>
        </w:rPr>
        <w:t>______________________________</w:t>
      </w:r>
    </w:p>
    <w:p w14:paraId="35763D9B" w14:textId="424ACFCB" w:rsidR="0063382F" w:rsidRPr="0063382F" w:rsidRDefault="0063382F" w:rsidP="0063382F">
      <w:pPr>
        <w:rPr>
          <w:rFonts w:eastAsia="Calibri"/>
          <w:lang w:val="pt-PT" w:eastAsia="en-US"/>
        </w:rPr>
      </w:pPr>
      <w:r w:rsidRPr="0063382F">
        <w:rPr>
          <w:rFonts w:eastAsia="Calibri"/>
          <w:lang w:val="pt-PT" w:eastAsia="en-US"/>
        </w:rPr>
        <w:t>Assinatura do/a participante</w:t>
      </w:r>
      <w:r w:rsidR="00896426" w:rsidRPr="0029090B">
        <w:rPr>
          <w:lang w:val="pt-PT"/>
        </w:rPr>
        <w:t xml:space="preserve"> </w:t>
      </w:r>
      <w:r w:rsidR="00896426" w:rsidRPr="00896426">
        <w:rPr>
          <w:rFonts w:eastAsia="Calibri"/>
          <w:lang w:val="pt-PT" w:eastAsia="en-US"/>
        </w:rPr>
        <w:t>(opcional)</w:t>
      </w:r>
      <w:r w:rsidRPr="0063382F">
        <w:rPr>
          <w:rFonts w:eastAsia="Calibri"/>
          <w:lang w:val="pt-PT" w:eastAsia="en-US"/>
        </w:rPr>
        <w:t>: _______________________________</w:t>
      </w:r>
    </w:p>
    <w:sectPr w:rsidR="0063382F" w:rsidRPr="0063382F" w:rsidSect="00A622B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840" w:h="16820"/>
      <w:pgMar w:top="1843" w:right="1077" w:bottom="1418" w:left="1843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256B9D" w14:textId="77777777" w:rsidR="00C42DD8" w:rsidRDefault="00C42DD8" w:rsidP="0010094C">
      <w:r>
        <w:separator/>
      </w:r>
    </w:p>
  </w:endnote>
  <w:endnote w:type="continuationSeparator" w:id="0">
    <w:p w14:paraId="656C1359" w14:textId="77777777" w:rsidR="00C42DD8" w:rsidRDefault="00C42DD8" w:rsidP="00100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ktiv Grotesk">
    <w:panose1 w:val="020B0504020202020204"/>
    <w:charset w:val="00"/>
    <w:family w:val="swiss"/>
    <w:pitch w:val="variable"/>
    <w:sig w:usb0="E100AAFF" w:usb1="D000FFFB" w:usb2="00000028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ktiv Grotesk Medium">
    <w:panose1 w:val="020B0504020202020204"/>
    <w:charset w:val="00"/>
    <w:family w:val="swiss"/>
    <w:pitch w:val="variable"/>
    <w:sig w:usb0="E100AAFF" w:usb1="D000FFFB" w:usb2="00000028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ktiv Grotesk App Medium">
    <w:panose1 w:val="020B0504020202020204"/>
    <w:charset w:val="00"/>
    <w:family w:val="swiss"/>
    <w:pitch w:val="variable"/>
    <w:sig w:usb0="E100AAFF" w:usb1="D000FFFB" w:usb2="00000028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ktiv Grotesk Light">
    <w:panose1 w:val="020B0404020202020204"/>
    <w:charset w:val="00"/>
    <w:family w:val="swiss"/>
    <w:pitch w:val="variable"/>
    <w:sig w:usb0="E100AAFF" w:usb1="D000FFFB" w:usb2="0000002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94078178"/>
      <w:docPartObj>
        <w:docPartGallery w:val="Page Numbers (Bottom of Page)"/>
        <w:docPartUnique/>
      </w:docPartObj>
    </w:sdtPr>
    <w:sdtContent>
      <w:p w14:paraId="506A5982" w14:textId="77777777" w:rsidR="00C85855" w:rsidRDefault="00C85855" w:rsidP="0010094C">
        <w:pPr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8445C6"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1AF8B35C" w14:textId="77777777" w:rsidR="000C18BD" w:rsidRDefault="000C18BD" w:rsidP="0010094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3B00E8" w14:textId="7A00C091" w:rsidR="00052A2E" w:rsidRPr="00835D8C" w:rsidRDefault="00E81C33" w:rsidP="00052A2E">
    <w:pPr>
      <w:shd w:val="clear" w:color="FFFFFF" w:fill="FFFFFF"/>
      <w:tabs>
        <w:tab w:val="left" w:pos="5463"/>
        <w:tab w:val="left" w:pos="7635"/>
      </w:tabs>
      <w:rPr>
        <w:color w:val="2B2F57"/>
        <w:lang w:val="pt-PT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23DFC95B" wp14:editId="7CF09163">
              <wp:simplePos x="0" y="0"/>
              <wp:positionH relativeFrom="column">
                <wp:posOffset>-76200</wp:posOffset>
              </wp:positionH>
              <wp:positionV relativeFrom="paragraph">
                <wp:posOffset>-117370</wp:posOffset>
              </wp:positionV>
              <wp:extent cx="3281707" cy="660356"/>
              <wp:effectExtent l="0" t="0" r="0" b="635"/>
              <wp:wrapNone/>
              <wp:docPr id="115693823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81707" cy="660356"/>
                        <a:chOff x="0" y="0"/>
                        <a:chExt cx="3281707" cy="660356"/>
                      </a:xfrm>
                    </wpg:grpSpPr>
                    <pic:pic xmlns:pic="http://schemas.openxmlformats.org/drawingml/2006/picture">
                      <pic:nvPicPr>
                        <pic:cNvPr id="766766734" name="Imagem 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0717"/>
                        <a:stretch>
                          <a:fillRect/>
                        </a:stretch>
                      </pic:blipFill>
                      <pic:spPr bwMode="auto">
                        <a:xfrm>
                          <a:off x="1568477" y="233680"/>
                          <a:ext cx="1170305" cy="3651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59644278" name="Imagem 35" descr="Uma imagem com bandeira, estrela, símbolo, azul&#10;&#10;Os conteúdos gerados por IA poderão estar incorretos.">
                          <a:extLst>
                            <a:ext uri="{FF2B5EF4-FFF2-40B4-BE49-F238E27FC236}">
                              <a16:creationId xmlns:a16="http://schemas.microsoft.com/office/drawing/2014/main" id="{F2D748A8-EA2E-FFD1-960C-C2735ECA01A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1600" y="233680"/>
                          <a:ext cx="537845" cy="3581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88677475" name="Caixa de texto 4"/>
                      <wps:cNvSpPr txBox="1"/>
                      <wps:spPr>
                        <a:xfrm>
                          <a:off x="0" y="0"/>
                          <a:ext cx="1072515" cy="23375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9BC7BF9" w14:textId="77777777" w:rsidR="00E81C33" w:rsidRPr="002E7EFC" w:rsidRDefault="00E81C33" w:rsidP="00E81C33">
                            <w:pPr>
                              <w:rPr>
                                <w:rFonts w:ascii="Aktiv Grotesk Light" w:hAnsi="Aktiv Grotesk Light" w:cs="Aktiv Grotesk Light"/>
                                <w:color w:val="002060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2E7EFC">
                              <w:rPr>
                                <w:rFonts w:ascii="Aktiv Grotesk Light" w:hAnsi="Aktiv Grotesk Light" w:cs="Aktiv Grotesk Light"/>
                                <w:color w:val="002060"/>
                                <w:sz w:val="21"/>
                                <w:szCs w:val="21"/>
                              </w:rPr>
                              <w:t>Financiad</w:t>
                            </w:r>
                            <w:r>
                              <w:rPr>
                                <w:rFonts w:ascii="Aktiv Grotesk Light" w:hAnsi="Aktiv Grotesk Light" w:cs="Aktiv Grotesk Light"/>
                                <w:color w:val="002060"/>
                                <w:sz w:val="21"/>
                                <w:szCs w:val="21"/>
                              </w:rPr>
                              <w:t>or</w:t>
                            </w:r>
                            <w:proofErr w:type="spellEnd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ECF8B1" wp14:editId="740D7417">
                                  <wp:extent cx="708660" cy="142240"/>
                                  <wp:effectExtent l="0" t="0" r="2540" b="0"/>
                                  <wp:docPr id="33360001" name="Image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360001" name=""/>
                                          <pic:cNvPicPr/>
                                        </pic:nvPicPr>
                                        <pic:blipFill>
                                          <a:blip r:embed="rId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8660" cy="1422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E7EFC">
                              <w:rPr>
                                <w:rFonts w:ascii="Aktiv Grotesk Light" w:hAnsi="Aktiv Grotesk Light" w:cs="Aktiv Grotesk Light"/>
                                <w:color w:val="002060"/>
                                <w:sz w:val="21"/>
                                <w:szCs w:val="21"/>
                              </w:rPr>
                              <w:t>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1924355" name="Caixa de texto 4"/>
                      <wps:cNvSpPr txBox="1"/>
                      <wps:spPr>
                        <a:xfrm>
                          <a:off x="1461797" y="5080"/>
                          <a:ext cx="1072515" cy="23375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32B95BC" w14:textId="77777777" w:rsidR="00E81C33" w:rsidRPr="002E7EFC" w:rsidRDefault="00E81C33" w:rsidP="00E81C33">
                            <w:pPr>
                              <w:rPr>
                                <w:rFonts w:ascii="Aktiv Grotesk Light" w:hAnsi="Aktiv Grotesk Light" w:cs="Aktiv Grotesk Light"/>
                                <w:color w:val="002060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2E7EFC">
                              <w:rPr>
                                <w:rFonts w:ascii="Aktiv Grotesk Light" w:hAnsi="Aktiv Grotesk Light" w:cs="Aktiv Grotesk Light"/>
                                <w:color w:val="002060"/>
                                <w:sz w:val="21"/>
                                <w:szCs w:val="21"/>
                              </w:rPr>
                              <w:t>Promotores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22353511" name="Imagem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68477" y="243840"/>
                          <a:ext cx="1054100" cy="3530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15104047" name="Imagem 2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802917" y="181566"/>
                          <a:ext cx="478790" cy="478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3DFC95B" id="Agrupar 3" o:spid="_x0000_s1026" style="position:absolute;left:0;text-align:left;margin-left:-6pt;margin-top:-9.25pt;width:258.4pt;height:52pt;z-index:251670528;mso-width-relative:margin;mso-height-relative:margin" coordsize="32817,6603" o:gfxdata="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H//0Jek7qPE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B//9GXpO6jx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f//Sl6Tuo8Q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H//05ek7qPE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B//9SXpO6jx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f//Vl6Tuo8Q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H//1pek7qPE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B//9eXpO6jx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f//Ql6Tuo8Q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H//0Zek7qPE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B//9KXpO6jx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f//Tl6Tuo8Q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H//1Jek7qPE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B//9WXpO6jx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f//Wl6Tuo8Q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H//15ek7qPE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B//9CXpO6jx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f//Rl6Tuo8Q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H//0pek7qPE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B//9OXpO6jx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f//Ul6Tuo8Q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H//1Zek7qPE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H//1Jek7qPE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B//9WXpO6jx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H//1Jek7qPE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B//9WXpO6jx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f//Wl6Tuo8Q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H//15ek7qPE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B//9CXpO6jx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f//Rl6Tuo8Q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H//0pek7qPE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B//9OXpO6j&#13;&#10;x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f//Ul6Tu&#13;&#10;o8Q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H//1Zek&#13;&#10;7qPE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B//9aX&#13;&#10;pO6jx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f//Ul6Tuo8Q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H//1Zek7qPE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B//9aXpO6jx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f//Xl6Tuo8Q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H//0Jek7qPE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B//9GXpO6jx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f//Sl6Tuo8Q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H//05ek7qPE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B//9SXpO6jx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f//Vl6Tuo8Q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H//1pek7qPE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H//1Jek7qPE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B//9WXpO6jx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f//Wl6Tuo8Q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B//9SXpO6jx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f//Vl6Tuo8Q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H//1pek7qPE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B//9eXpO6jx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f//Ql6Tuo8Q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H//0Zek7qPE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B//9KXpO6jx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f//Tl6Tuo8Q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H//1Jek7qPE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B//9WXpO6jx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f//Wl6Tuo8Q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H//15ek7qPE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B//9CXpO6j&#13;&#10;x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f//Rl6Tu&#13;&#10;o8Q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H//0pek&#13;&#10;7qPE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B//9OX&#13;&#10;pO6jx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f//U&#13;&#10;l6Tuo8Q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H//&#13;&#10;1Zek7qPE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B/&#13;&#10;/9aXpO6jx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f//Xl6Tuo8Q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H//0Jek7qPE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B//9GXpO6jx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f//Sl6Tuo8Q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s1027" type="#_x0000_t75" style="position:absolute;left:15684;top:2336;width:11703;height:3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">
                <v:imagedata r:id="rId5" o:title="" cropleft="59452f"/>
              </v:shape>
              <v:shape id="Imagem 35" o:spid="_x0000_s1028" type="#_x0000_t75" alt="Uma imagem com bandeira, estrela, símbolo, azul&#10;&#10;Os conteúdos gerados por IA poderão estar incorretos." style="position:absolute;left:1016;top:2336;width:5378;height:358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">
                <v:imagedata r:id="rId6" o:title="Uma imagem com bandeira, estrela, símbolo, azul&#10;&#10;Os conteúdos gerados por IA poderão estar incorretos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width:10725;height:23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" filled="f" stroked="f">
                <v:textbox>
                  <w:txbxContent>
                    <w:p w14:paraId="79BC7BF9" w14:textId="77777777" w:rsidR="00E81C33" w:rsidRPr="002E7EFC" w:rsidRDefault="00E81C33" w:rsidP="00E81C33">
                      <w:pPr>
                        <w:rPr>
                          <w:rFonts w:ascii="Aktiv Grotesk Light" w:hAnsi="Aktiv Grotesk Light" w:cs="Aktiv Grotesk Light"/>
                          <w:color w:val="002060"/>
                          <w:sz w:val="21"/>
                          <w:szCs w:val="21"/>
                        </w:rPr>
                      </w:pPr>
                      <w:proofErr w:type="spellStart"/>
                      <w:r w:rsidRPr="002E7EFC">
                        <w:rPr>
                          <w:rFonts w:ascii="Aktiv Grotesk Light" w:hAnsi="Aktiv Grotesk Light" w:cs="Aktiv Grotesk Light"/>
                          <w:color w:val="002060"/>
                          <w:sz w:val="21"/>
                          <w:szCs w:val="21"/>
                        </w:rPr>
                        <w:t>Financiad</w:t>
                      </w:r>
                      <w:r>
                        <w:rPr>
                          <w:rFonts w:ascii="Aktiv Grotesk Light" w:hAnsi="Aktiv Grotesk Light" w:cs="Aktiv Grotesk Light"/>
                          <w:color w:val="002060"/>
                          <w:sz w:val="21"/>
                          <w:szCs w:val="21"/>
                        </w:rPr>
                        <w:t>or</w:t>
                      </w:r>
                      <w:proofErr w:type="spellEnd"/>
                      <w:r>
                        <w:rPr>
                          <w:noProof/>
                        </w:rPr>
                        <w:drawing>
                          <wp:inline distT="0" distB="0" distL="0" distR="0" wp14:anchorId="4EECF8B1" wp14:editId="740D7417">
                            <wp:extent cx="708660" cy="142240"/>
                            <wp:effectExtent l="0" t="0" r="2540" b="0"/>
                            <wp:docPr id="33360001" name="Image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360001" name=""/>
                                    <pic:cNvPicPr/>
                                  </pic:nvPicPr>
                                  <pic:blipFill>
                                    <a:blip r:embed="rId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08660" cy="1422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E7EFC">
                        <w:rPr>
                          <w:rFonts w:ascii="Aktiv Grotesk Light" w:hAnsi="Aktiv Grotesk Light" w:cs="Aktiv Grotesk Light"/>
                          <w:color w:val="002060"/>
                          <w:sz w:val="21"/>
                          <w:szCs w:val="21"/>
                        </w:rPr>
                        <w:t>r</w:t>
                      </w:r>
                    </w:p>
                  </w:txbxContent>
                </v:textbox>
              </v:shape>
              <v:shape id="_x0000_s1030" type="#_x0000_t202" style="position:absolute;left:14617;top:50;width:10726;height:23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" filled="f" stroked="f">
                <v:textbox>
                  <w:txbxContent>
                    <w:p w14:paraId="432B95BC" w14:textId="77777777" w:rsidR="00E81C33" w:rsidRPr="002E7EFC" w:rsidRDefault="00E81C33" w:rsidP="00E81C33">
                      <w:pPr>
                        <w:rPr>
                          <w:rFonts w:ascii="Aktiv Grotesk Light" w:hAnsi="Aktiv Grotesk Light" w:cs="Aktiv Grotesk Light"/>
                          <w:color w:val="002060"/>
                          <w:sz w:val="21"/>
                          <w:szCs w:val="21"/>
                        </w:rPr>
                      </w:pPr>
                      <w:proofErr w:type="spellStart"/>
                      <w:r w:rsidRPr="002E7EFC">
                        <w:rPr>
                          <w:rFonts w:ascii="Aktiv Grotesk Light" w:hAnsi="Aktiv Grotesk Light" w:cs="Aktiv Grotesk Light"/>
                          <w:color w:val="002060"/>
                          <w:sz w:val="21"/>
                          <w:szCs w:val="21"/>
                        </w:rPr>
                        <w:t>Promotores</w:t>
                      </w:r>
                      <w:proofErr w:type="spellEnd"/>
                    </w:p>
                  </w:txbxContent>
                </v:textbox>
              </v:shape>
              <v:shape id="Imagem 1" o:spid="_x0000_s1031" type="#_x0000_t75" style="position:absolute;left:15684;top:2438;width:10541;height:35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">
                <v:imagedata r:id="rId5" o:title=""/>
              </v:shape>
              <v:shape id="Imagem 2" o:spid="_x0000_s1032" type="#_x0000_t75" style="position:absolute;left:28029;top:1815;width:4788;height:478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">
                <v:imagedata r:id="rId7" o:title=""/>
              </v:shape>
            </v:group>
          </w:pict>
        </mc:Fallback>
      </mc:AlternateContent>
    </w:r>
  </w:p>
  <w:p w14:paraId="32DFAF14" w14:textId="09E8836C" w:rsidR="00AB69AA" w:rsidRPr="005F1885" w:rsidRDefault="00767B0B" w:rsidP="001C74D6">
    <w:pPr>
      <w:rPr>
        <w:lang w:val="pt-P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72343A6" wp14:editId="3E949DCA">
              <wp:simplePos x="0" y="0"/>
              <wp:positionH relativeFrom="column">
                <wp:posOffset>-143518</wp:posOffset>
              </wp:positionH>
              <wp:positionV relativeFrom="paragraph">
                <wp:posOffset>153035</wp:posOffset>
              </wp:positionV>
              <wp:extent cx="1072506" cy="233547"/>
              <wp:effectExtent l="0" t="0" r="0" b="0"/>
              <wp:wrapNone/>
              <wp:docPr id="2094951412" name="Caixa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2506" cy="23354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E5B0BE" w14:textId="0D5D0AE8" w:rsidR="00767B0B" w:rsidRPr="00767B0B" w:rsidRDefault="00767B0B" w:rsidP="00767B0B">
                          <w:pPr>
                            <w:jc w:val="left"/>
                            <w:rPr>
                              <w:rFonts w:ascii="Aktiv Grotesk Light" w:hAnsi="Aktiv Grotesk Light" w:cs="Aktiv Grotesk Light"/>
                              <w:color w:val="002060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Aktiv Grotesk Light" w:hAnsi="Aktiv Grotesk Light" w:cs="Aktiv Grotesk Light"/>
                              <w:color w:val="002060"/>
                              <w:sz w:val="16"/>
                              <w:szCs w:val="16"/>
                            </w:rPr>
                            <w:t>União</w:t>
                          </w:r>
                          <w:proofErr w:type="spellEnd"/>
                          <w:r>
                            <w:rPr>
                              <w:rFonts w:ascii="Aktiv Grotesk Light" w:hAnsi="Aktiv Grotesk Light" w:cs="Aktiv Grotesk Light"/>
                              <w:color w:val="002060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ktiv Grotesk Light" w:hAnsi="Aktiv Grotesk Light" w:cs="Aktiv Grotesk Light"/>
                              <w:color w:val="002060"/>
                              <w:sz w:val="16"/>
                              <w:szCs w:val="16"/>
                            </w:rPr>
                            <w:t>Europeia</w:t>
                          </w:r>
                          <w:proofErr w:type="spellEnd"/>
                          <w:r w:rsidRPr="00767B0B">
                            <w:rPr>
                              <w:noProof/>
                              <w:sz w:val="15"/>
                              <w:szCs w:val="15"/>
                            </w:rPr>
                            <w:drawing>
                              <wp:inline distT="0" distB="0" distL="0" distR="0" wp14:anchorId="32BA25F1" wp14:editId="2A4E5BE1">
                                <wp:extent cx="708660" cy="142240"/>
                                <wp:effectExtent l="0" t="0" r="2540" b="0"/>
                                <wp:docPr id="1602220122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336000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08660" cy="1422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67B0B">
                            <w:rPr>
                              <w:rFonts w:ascii="Aktiv Grotesk Light" w:hAnsi="Aktiv Grotesk Light" w:cs="Aktiv Grotesk Light"/>
                              <w:color w:val="002060"/>
                              <w:sz w:val="16"/>
                              <w:szCs w:val="16"/>
                            </w:rPr>
                            <w:t>r</w:t>
                          </w:r>
                          <w:proofErr w:type="spellStart"/>
                        </w:p>
                        <w:proofErr w:type="spellEn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2343A6" id="Caixa de texto 4" o:spid="_x0000_s1033" type="#_x0000_t202" style="position:absolute;left:0;text-align:left;margin-left:-11.3pt;margin-top:12.05pt;width:84.45pt;height:18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" filled="f" stroked="f">
              <v:textbox>
                <w:txbxContent>
                  <w:p w14:paraId="1CE5B0BE" w14:textId="0D5D0AE8" w:rsidR="00767B0B" w:rsidRPr="00767B0B" w:rsidRDefault="00767B0B" w:rsidP="00767B0B">
                    <w:pPr>
                      <w:jc w:val="left"/>
                      <w:rPr>
                        <w:rFonts w:ascii="Aktiv Grotesk Light" w:hAnsi="Aktiv Grotesk Light" w:cs="Aktiv Grotesk Light"/>
                        <w:color w:val="002060"/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rFonts w:ascii="Aktiv Grotesk Light" w:hAnsi="Aktiv Grotesk Light" w:cs="Aktiv Grotesk Light"/>
                        <w:color w:val="002060"/>
                        <w:sz w:val="16"/>
                        <w:szCs w:val="16"/>
                      </w:rPr>
                      <w:t>União</w:t>
                    </w:r>
                    <w:proofErr w:type="spellEnd"/>
                    <w:r>
                      <w:rPr>
                        <w:rFonts w:ascii="Aktiv Grotesk Light" w:hAnsi="Aktiv Grotesk Light" w:cs="Aktiv Grotesk Light"/>
                        <w:color w:val="002060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ktiv Grotesk Light" w:hAnsi="Aktiv Grotesk Light" w:cs="Aktiv Grotesk Light"/>
                        <w:color w:val="002060"/>
                        <w:sz w:val="16"/>
                        <w:szCs w:val="16"/>
                      </w:rPr>
                      <w:t>Europeia</w:t>
                    </w:r>
                    <w:proofErr w:type="spellEnd"/>
                    <w:r w:rsidRPr="00767B0B">
                      <w:rPr>
                        <w:noProof/>
                        <w:sz w:val="15"/>
                        <w:szCs w:val="15"/>
                      </w:rPr>
                      <w:drawing>
                        <wp:inline distT="0" distB="0" distL="0" distR="0" wp14:anchorId="32BA25F1" wp14:editId="2A4E5BE1">
                          <wp:extent cx="708660" cy="142240"/>
                          <wp:effectExtent l="0" t="0" r="2540" b="0"/>
                          <wp:docPr id="1602220122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336000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08660" cy="1422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67B0B">
                      <w:rPr>
                        <w:rFonts w:ascii="Aktiv Grotesk Light" w:hAnsi="Aktiv Grotesk Light" w:cs="Aktiv Grotesk Light"/>
                        <w:color w:val="002060"/>
                        <w:sz w:val="16"/>
                        <w:szCs w:val="16"/>
                      </w:rPr>
                      <w:t>r</w:t>
                    </w:r>
                    <w:proofErr w:type="spellStart"/>
                  </w:p>
                  <w:proofErr w:type="spellEnd"/>
                </w:txbxContent>
              </v:textbox>
            </v:shape>
          </w:pict>
        </mc:Fallback>
      </mc:AlternateContent>
    </w:r>
  </w:p>
  <w:p w14:paraId="4A4C4F55" w14:textId="64F29F14" w:rsidR="00EA118F" w:rsidRPr="005F1885" w:rsidRDefault="000C18BD" w:rsidP="0010094C">
    <w:pPr>
      <w:rPr>
        <w:lang w:val="pt-PT"/>
      </w:rPr>
    </w:pPr>
    <w:r w:rsidRPr="005F1885">
      <w:rPr>
        <w:lang w:val="pt-PT"/>
      </w:rPr>
      <w:t xml:space="preserve">                                                                         </w:t>
    </w:r>
    <w:r w:rsidR="00E85EC3" w:rsidRPr="005F1885">
      <w:rPr>
        <w:lang w:val="pt-PT"/>
      </w:rPr>
      <w:t xml:space="preserve">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8ECFC9" w14:textId="77777777" w:rsidR="00C42DD8" w:rsidRDefault="00C42DD8" w:rsidP="0010094C">
      <w:r>
        <w:separator/>
      </w:r>
    </w:p>
  </w:footnote>
  <w:footnote w:type="continuationSeparator" w:id="0">
    <w:p w14:paraId="5578C6F8" w14:textId="77777777" w:rsidR="00C42DD8" w:rsidRDefault="00C42DD8" w:rsidP="001009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2D1120" w14:textId="25ED39C1" w:rsidR="00EA118F" w:rsidRDefault="005A3D3B" w:rsidP="0010094C"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6FBBEBD1" wp14:editId="5E560AE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56500" cy="10693400"/>
              <wp:effectExtent l="0" t="0" r="0" b="3175"/>
              <wp:wrapNone/>
              <wp:docPr id="362643696" name="Retângulo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7556500" cy="106934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5BE4A0E9" id="Retângulo 6" o:spid="_x0000_s1026" style="position:absolute;margin-left:0;margin-top:0;width:595pt;height:842pt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" o:allowincell="f" filled="f" stroked="f">
              <o:lock v:ext="edit" aspectratio="t"/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663C6D" w14:textId="77777777" w:rsidR="000C18BD" w:rsidRDefault="00AE2EB7" w:rsidP="0010094C">
    <w:r>
      <w:rPr>
        <w:noProof/>
        <w:lang w:val="de-DE"/>
      </w:rPr>
      <w:drawing>
        <wp:anchor distT="0" distB="0" distL="114300" distR="114300" simplePos="0" relativeHeight="251668480" behindDoc="1" locked="0" layoutInCell="1" allowOverlap="1" wp14:anchorId="17529BC7" wp14:editId="572ED5AB">
          <wp:simplePos x="0" y="0"/>
          <wp:positionH relativeFrom="column">
            <wp:posOffset>-1157605</wp:posOffset>
          </wp:positionH>
          <wp:positionV relativeFrom="paragraph">
            <wp:posOffset>-320631</wp:posOffset>
          </wp:positionV>
          <wp:extent cx="7530204" cy="1822435"/>
          <wp:effectExtent l="0" t="0" r="1270" b="0"/>
          <wp:wrapNone/>
          <wp:docPr id="8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Grafi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0204" cy="1822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2B870F" w14:textId="121724F1" w:rsidR="00EA118F" w:rsidRDefault="005A3D3B" w:rsidP="0010094C"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62440DE1" wp14:editId="484ECCE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56500" cy="10693400"/>
              <wp:effectExtent l="0" t="0" r="0" b="3175"/>
              <wp:wrapNone/>
              <wp:docPr id="1197340031" name="Retângulo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7556500" cy="106934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43A5AC8" id="Retângulo 7" o:spid="_x0000_s1026" style="position:absolute;margin-left:0;margin-top:0;width:595pt;height:842pt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" o:allowincell="f" filled="f" stroked="f">
              <o:lock v:ext="edit" aspectratio="t"/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E81E81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97840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A482F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862F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B620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DF215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0666E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AC5E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AA98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21CB5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hybridMultilevel"/>
    <w:tmpl w:val="00000001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02"/>
    <w:multiLevelType w:val="hybridMultilevel"/>
    <w:tmpl w:val="00000002"/>
    <w:lvl w:ilvl="0" w:tplc="00000065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D4422F6"/>
    <w:multiLevelType w:val="hybridMultilevel"/>
    <w:tmpl w:val="F0BCF4DE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A9248E"/>
    <w:multiLevelType w:val="hybridMultilevel"/>
    <w:tmpl w:val="E172693A"/>
    <w:lvl w:ilvl="0" w:tplc="421C83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41689"/>
    <w:multiLevelType w:val="hybridMultilevel"/>
    <w:tmpl w:val="152CA18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9C27C6"/>
    <w:multiLevelType w:val="hybridMultilevel"/>
    <w:tmpl w:val="FD2E6D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A27F58"/>
    <w:multiLevelType w:val="multilevel"/>
    <w:tmpl w:val="2CD090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F2C1B47"/>
    <w:multiLevelType w:val="hybridMultilevel"/>
    <w:tmpl w:val="7388A16E"/>
    <w:lvl w:ilvl="0" w:tplc="08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1DB7BDF"/>
    <w:multiLevelType w:val="hybridMultilevel"/>
    <w:tmpl w:val="000C12B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0D1524"/>
    <w:multiLevelType w:val="hybridMultilevel"/>
    <w:tmpl w:val="54B07230"/>
    <w:lvl w:ilvl="0" w:tplc="7AE66CF4">
      <w:start w:val="30"/>
      <w:numFmt w:val="bullet"/>
      <w:lvlText w:val="–"/>
      <w:lvlJc w:val="left"/>
      <w:pPr>
        <w:ind w:left="720" w:hanging="360"/>
      </w:pPr>
      <w:rPr>
        <w:rFonts w:ascii="Aktiv Grotesk" w:hAnsi="Aktiv Grotesk" w:hint="default"/>
        <w:b w:val="0"/>
        <w:i w:val="0"/>
        <w:caps w:val="0"/>
        <w:strike w:val="0"/>
        <w:dstrike w:val="0"/>
        <w:vanish w:val="0"/>
        <w:color w:val="00ABEC" w:themeColor="accent1"/>
        <w:kern w:val="0"/>
        <w:sz w:val="20"/>
        <w:vertAlign w:val="baseline"/>
        <w14:cntxtAlts w14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2D524A"/>
    <w:multiLevelType w:val="multilevel"/>
    <w:tmpl w:val="41B2C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D0842D4"/>
    <w:multiLevelType w:val="multilevel"/>
    <w:tmpl w:val="2404F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DD460DC"/>
    <w:multiLevelType w:val="hybridMultilevel"/>
    <w:tmpl w:val="2C587A3A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6B3466"/>
    <w:multiLevelType w:val="hybridMultilevel"/>
    <w:tmpl w:val="F11C68F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496B21"/>
    <w:multiLevelType w:val="hybridMultilevel"/>
    <w:tmpl w:val="13527FF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DD4615"/>
    <w:multiLevelType w:val="multilevel"/>
    <w:tmpl w:val="A3E4D6F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FAD06FC"/>
    <w:multiLevelType w:val="hybridMultilevel"/>
    <w:tmpl w:val="276E210E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0703F7B"/>
    <w:multiLevelType w:val="hybridMultilevel"/>
    <w:tmpl w:val="3DD22AC0"/>
    <w:lvl w:ilvl="0" w:tplc="08160013">
      <w:start w:val="1"/>
      <w:numFmt w:val="upperRoman"/>
      <w:lvlText w:val="%1."/>
      <w:lvlJc w:val="right"/>
      <w:pPr>
        <w:ind w:left="502" w:hanging="360"/>
      </w:p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40A37DC6"/>
    <w:multiLevelType w:val="hybridMultilevel"/>
    <w:tmpl w:val="3F38C41E"/>
    <w:lvl w:ilvl="0" w:tplc="403214B2">
      <w:start w:val="30"/>
      <w:numFmt w:val="bullet"/>
      <w:pStyle w:val="Listacommarcas2"/>
      <w:lvlText w:val="–"/>
      <w:lvlJc w:val="left"/>
      <w:pPr>
        <w:tabs>
          <w:tab w:val="num" w:pos="794"/>
        </w:tabs>
        <w:ind w:left="567" w:hanging="227"/>
      </w:pPr>
      <w:rPr>
        <w:rFonts w:ascii="Aktiv Grotesk" w:hAnsi="Aktiv Grotesk" w:hint="default"/>
        <w:b w:val="0"/>
        <w:i w:val="0"/>
        <w:caps w:val="0"/>
        <w:strike w:val="0"/>
        <w:dstrike w:val="0"/>
        <w:vanish w:val="0"/>
        <w:color w:val="00ABEC" w:themeColor="accent1"/>
        <w:w w:val="100"/>
        <w:kern w:val="0"/>
        <w:sz w:val="20"/>
        <w:u w:val="none" w:color="2B2F57"/>
        <w:vertAlign w:val="baseline"/>
        <w14:cntxtAlts w14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ED151B"/>
    <w:multiLevelType w:val="hybridMultilevel"/>
    <w:tmpl w:val="E7B23DC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780E14"/>
    <w:multiLevelType w:val="hybridMultilevel"/>
    <w:tmpl w:val="8B0491AE"/>
    <w:lvl w:ilvl="0" w:tplc="0C00000F">
      <w:start w:val="1"/>
      <w:numFmt w:val="decimal"/>
      <w:lvlText w:val="%1."/>
      <w:lvlJc w:val="left"/>
      <w:pPr>
        <w:ind w:left="720" w:hanging="360"/>
      </w:p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11122E"/>
    <w:multiLevelType w:val="hybridMultilevel"/>
    <w:tmpl w:val="245074B0"/>
    <w:lvl w:ilvl="0" w:tplc="08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4DED342E"/>
    <w:multiLevelType w:val="hybridMultilevel"/>
    <w:tmpl w:val="E874517A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FE4D3E"/>
    <w:multiLevelType w:val="multilevel"/>
    <w:tmpl w:val="18E2E8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8FB5E4F"/>
    <w:multiLevelType w:val="hybridMultilevel"/>
    <w:tmpl w:val="B49C3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831A00"/>
    <w:multiLevelType w:val="multilevel"/>
    <w:tmpl w:val="4B569ABE"/>
    <w:lvl w:ilvl="0">
      <w:start w:val="1"/>
      <w:numFmt w:val="decimal"/>
      <w:lvlText w:val="%1."/>
      <w:lvlJc w:val="left"/>
      <w:pPr>
        <w:ind w:left="360" w:hanging="360"/>
      </w:pPr>
      <w:rPr>
        <w:color w:val="auto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1E7372A"/>
    <w:multiLevelType w:val="hybridMultilevel"/>
    <w:tmpl w:val="27F64F70"/>
    <w:lvl w:ilvl="0" w:tplc="08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7C112D2"/>
    <w:multiLevelType w:val="hybridMultilevel"/>
    <w:tmpl w:val="4E7A0232"/>
    <w:lvl w:ilvl="0" w:tplc="0816001B">
      <w:start w:val="1"/>
      <w:numFmt w:val="lowerRoman"/>
      <w:lvlText w:val="%1."/>
      <w:lvlJc w:val="right"/>
      <w:pPr>
        <w:ind w:left="806" w:hanging="360"/>
      </w:pPr>
    </w:lvl>
    <w:lvl w:ilvl="1" w:tplc="08160019" w:tentative="1">
      <w:start w:val="1"/>
      <w:numFmt w:val="lowerLetter"/>
      <w:lvlText w:val="%2."/>
      <w:lvlJc w:val="left"/>
      <w:pPr>
        <w:ind w:left="1526" w:hanging="360"/>
      </w:pPr>
    </w:lvl>
    <w:lvl w:ilvl="2" w:tplc="0816001B" w:tentative="1">
      <w:start w:val="1"/>
      <w:numFmt w:val="lowerRoman"/>
      <w:lvlText w:val="%3."/>
      <w:lvlJc w:val="right"/>
      <w:pPr>
        <w:ind w:left="2246" w:hanging="180"/>
      </w:pPr>
    </w:lvl>
    <w:lvl w:ilvl="3" w:tplc="0816000F" w:tentative="1">
      <w:start w:val="1"/>
      <w:numFmt w:val="decimal"/>
      <w:lvlText w:val="%4."/>
      <w:lvlJc w:val="left"/>
      <w:pPr>
        <w:ind w:left="2966" w:hanging="360"/>
      </w:pPr>
    </w:lvl>
    <w:lvl w:ilvl="4" w:tplc="08160019" w:tentative="1">
      <w:start w:val="1"/>
      <w:numFmt w:val="lowerLetter"/>
      <w:lvlText w:val="%5."/>
      <w:lvlJc w:val="left"/>
      <w:pPr>
        <w:ind w:left="3686" w:hanging="360"/>
      </w:pPr>
    </w:lvl>
    <w:lvl w:ilvl="5" w:tplc="0816001B" w:tentative="1">
      <w:start w:val="1"/>
      <w:numFmt w:val="lowerRoman"/>
      <w:lvlText w:val="%6."/>
      <w:lvlJc w:val="right"/>
      <w:pPr>
        <w:ind w:left="4406" w:hanging="180"/>
      </w:pPr>
    </w:lvl>
    <w:lvl w:ilvl="6" w:tplc="0816000F" w:tentative="1">
      <w:start w:val="1"/>
      <w:numFmt w:val="decimal"/>
      <w:lvlText w:val="%7."/>
      <w:lvlJc w:val="left"/>
      <w:pPr>
        <w:ind w:left="5126" w:hanging="360"/>
      </w:pPr>
    </w:lvl>
    <w:lvl w:ilvl="7" w:tplc="08160019" w:tentative="1">
      <w:start w:val="1"/>
      <w:numFmt w:val="lowerLetter"/>
      <w:lvlText w:val="%8."/>
      <w:lvlJc w:val="left"/>
      <w:pPr>
        <w:ind w:left="5846" w:hanging="360"/>
      </w:pPr>
    </w:lvl>
    <w:lvl w:ilvl="8" w:tplc="0816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38" w15:restartNumberingAfterBreak="0">
    <w:nsid w:val="680D0CAF"/>
    <w:multiLevelType w:val="hybridMultilevel"/>
    <w:tmpl w:val="B43602B0"/>
    <w:lvl w:ilvl="0" w:tplc="2292AD50">
      <w:start w:val="30"/>
      <w:numFmt w:val="bullet"/>
      <w:lvlText w:val="–"/>
      <w:lvlJc w:val="left"/>
      <w:pPr>
        <w:ind w:left="720" w:hanging="360"/>
      </w:pPr>
      <w:rPr>
        <w:rFonts w:ascii="Aktiv Grotesk" w:hAnsi="Aktiv Grotesk" w:hint="default"/>
        <w:b w:val="0"/>
        <w:i w:val="0"/>
        <w:color w:val="00ABEC" w:themeColor="accent1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DA48B4"/>
    <w:multiLevelType w:val="multilevel"/>
    <w:tmpl w:val="E878D9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E512C7"/>
    <w:multiLevelType w:val="hybridMultilevel"/>
    <w:tmpl w:val="3072E328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35A0FB6"/>
    <w:multiLevelType w:val="hybridMultilevel"/>
    <w:tmpl w:val="D77E989E"/>
    <w:lvl w:ilvl="0" w:tplc="08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40D62D3"/>
    <w:multiLevelType w:val="multilevel"/>
    <w:tmpl w:val="F9FE3C6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4330AC8"/>
    <w:multiLevelType w:val="hybridMultilevel"/>
    <w:tmpl w:val="C1DEDC24"/>
    <w:lvl w:ilvl="0" w:tplc="08160017">
      <w:start w:val="1"/>
      <w:numFmt w:val="lowerLetter"/>
      <w:lvlText w:val="%1)"/>
      <w:lvlJc w:val="left"/>
      <w:pPr>
        <w:ind w:left="7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88" w:hanging="360"/>
      </w:pPr>
    </w:lvl>
    <w:lvl w:ilvl="2" w:tplc="0816001B" w:tentative="1">
      <w:start w:val="1"/>
      <w:numFmt w:val="lowerRoman"/>
      <w:lvlText w:val="%3."/>
      <w:lvlJc w:val="right"/>
      <w:pPr>
        <w:ind w:left="2208" w:hanging="180"/>
      </w:pPr>
    </w:lvl>
    <w:lvl w:ilvl="3" w:tplc="0816000F" w:tentative="1">
      <w:start w:val="1"/>
      <w:numFmt w:val="decimal"/>
      <w:lvlText w:val="%4."/>
      <w:lvlJc w:val="left"/>
      <w:pPr>
        <w:ind w:left="2928" w:hanging="360"/>
      </w:pPr>
    </w:lvl>
    <w:lvl w:ilvl="4" w:tplc="08160019" w:tentative="1">
      <w:start w:val="1"/>
      <w:numFmt w:val="lowerLetter"/>
      <w:lvlText w:val="%5."/>
      <w:lvlJc w:val="left"/>
      <w:pPr>
        <w:ind w:left="3648" w:hanging="360"/>
      </w:pPr>
    </w:lvl>
    <w:lvl w:ilvl="5" w:tplc="0816001B" w:tentative="1">
      <w:start w:val="1"/>
      <w:numFmt w:val="lowerRoman"/>
      <w:lvlText w:val="%6."/>
      <w:lvlJc w:val="right"/>
      <w:pPr>
        <w:ind w:left="4368" w:hanging="180"/>
      </w:pPr>
    </w:lvl>
    <w:lvl w:ilvl="6" w:tplc="0816000F" w:tentative="1">
      <w:start w:val="1"/>
      <w:numFmt w:val="decimal"/>
      <w:lvlText w:val="%7."/>
      <w:lvlJc w:val="left"/>
      <w:pPr>
        <w:ind w:left="5088" w:hanging="360"/>
      </w:pPr>
    </w:lvl>
    <w:lvl w:ilvl="7" w:tplc="08160019" w:tentative="1">
      <w:start w:val="1"/>
      <w:numFmt w:val="lowerLetter"/>
      <w:lvlText w:val="%8."/>
      <w:lvlJc w:val="left"/>
      <w:pPr>
        <w:ind w:left="5808" w:hanging="360"/>
      </w:pPr>
    </w:lvl>
    <w:lvl w:ilvl="8" w:tplc="0816001B" w:tentative="1">
      <w:start w:val="1"/>
      <w:numFmt w:val="lowerRoman"/>
      <w:lvlText w:val="%9."/>
      <w:lvlJc w:val="right"/>
      <w:pPr>
        <w:ind w:left="6528" w:hanging="180"/>
      </w:pPr>
    </w:lvl>
  </w:abstractNum>
  <w:num w:numId="1" w16cid:durableId="2074890261">
    <w:abstractNumId w:val="10"/>
  </w:num>
  <w:num w:numId="2" w16cid:durableId="1243173612">
    <w:abstractNumId w:val="11"/>
  </w:num>
  <w:num w:numId="3" w16cid:durableId="1191189335">
    <w:abstractNumId w:val="0"/>
  </w:num>
  <w:num w:numId="4" w16cid:durableId="679503384">
    <w:abstractNumId w:val="1"/>
  </w:num>
  <w:num w:numId="5" w16cid:durableId="649528028">
    <w:abstractNumId w:val="2"/>
  </w:num>
  <w:num w:numId="6" w16cid:durableId="221868715">
    <w:abstractNumId w:val="3"/>
  </w:num>
  <w:num w:numId="7" w16cid:durableId="515536310">
    <w:abstractNumId w:val="8"/>
  </w:num>
  <w:num w:numId="8" w16cid:durableId="1049453504">
    <w:abstractNumId w:val="4"/>
  </w:num>
  <w:num w:numId="9" w16cid:durableId="1340110743">
    <w:abstractNumId w:val="5"/>
  </w:num>
  <w:num w:numId="10" w16cid:durableId="1854878196">
    <w:abstractNumId w:val="6"/>
  </w:num>
  <w:num w:numId="11" w16cid:durableId="578756690">
    <w:abstractNumId w:val="7"/>
  </w:num>
  <w:num w:numId="12" w16cid:durableId="908660840">
    <w:abstractNumId w:val="9"/>
  </w:num>
  <w:num w:numId="13" w16cid:durableId="664363597">
    <w:abstractNumId w:val="38"/>
  </w:num>
  <w:num w:numId="14" w16cid:durableId="1336423523">
    <w:abstractNumId w:val="19"/>
  </w:num>
  <w:num w:numId="15" w16cid:durableId="672998431">
    <w:abstractNumId w:val="28"/>
  </w:num>
  <w:num w:numId="16" w16cid:durableId="130828577">
    <w:abstractNumId w:val="20"/>
  </w:num>
  <w:num w:numId="17" w16cid:durableId="1902712810">
    <w:abstractNumId w:val="33"/>
  </w:num>
  <w:num w:numId="18" w16cid:durableId="871461255">
    <w:abstractNumId w:val="21"/>
  </w:num>
  <w:num w:numId="19" w16cid:durableId="1750732112">
    <w:abstractNumId w:val="16"/>
  </w:num>
  <w:num w:numId="20" w16cid:durableId="1101148768">
    <w:abstractNumId w:val="39"/>
  </w:num>
  <w:num w:numId="21" w16cid:durableId="1401294701">
    <w:abstractNumId w:val="25"/>
  </w:num>
  <w:num w:numId="22" w16cid:durableId="390277393">
    <w:abstractNumId w:val="42"/>
  </w:num>
  <w:num w:numId="23" w16cid:durableId="342629332">
    <w:abstractNumId w:val="34"/>
  </w:num>
  <w:num w:numId="24" w16cid:durableId="1879926148">
    <w:abstractNumId w:val="32"/>
  </w:num>
  <w:num w:numId="25" w16cid:durableId="112209242">
    <w:abstractNumId w:val="14"/>
  </w:num>
  <w:num w:numId="26" w16cid:durableId="2003386435">
    <w:abstractNumId w:val="15"/>
  </w:num>
  <w:num w:numId="27" w16cid:durableId="332269373">
    <w:abstractNumId w:val="40"/>
  </w:num>
  <w:num w:numId="28" w16cid:durableId="516968994">
    <w:abstractNumId w:val="17"/>
  </w:num>
  <w:num w:numId="29" w16cid:durableId="2129276">
    <w:abstractNumId w:val="31"/>
  </w:num>
  <w:num w:numId="30" w16cid:durableId="1062144796">
    <w:abstractNumId w:val="41"/>
  </w:num>
  <w:num w:numId="31" w16cid:durableId="1512724674">
    <w:abstractNumId w:val="36"/>
  </w:num>
  <w:num w:numId="32" w16cid:durableId="1701710761">
    <w:abstractNumId w:val="43"/>
  </w:num>
  <w:num w:numId="33" w16cid:durableId="1545211802">
    <w:abstractNumId w:val="27"/>
  </w:num>
  <w:num w:numId="34" w16cid:durableId="760682389">
    <w:abstractNumId w:val="37"/>
  </w:num>
  <w:num w:numId="35" w16cid:durableId="1457289821">
    <w:abstractNumId w:val="12"/>
  </w:num>
  <w:num w:numId="36" w16cid:durableId="2049142755">
    <w:abstractNumId w:val="18"/>
  </w:num>
  <w:num w:numId="37" w16cid:durableId="127286346">
    <w:abstractNumId w:val="23"/>
  </w:num>
  <w:num w:numId="38" w16cid:durableId="1121845462">
    <w:abstractNumId w:val="30"/>
  </w:num>
  <w:num w:numId="39" w16cid:durableId="699016796">
    <w:abstractNumId w:val="35"/>
  </w:num>
  <w:num w:numId="40" w16cid:durableId="242686017">
    <w:abstractNumId w:val="22"/>
  </w:num>
  <w:num w:numId="41" w16cid:durableId="1194197100">
    <w:abstractNumId w:val="24"/>
  </w:num>
  <w:num w:numId="42" w16cid:durableId="1696736891">
    <w:abstractNumId w:val="13"/>
  </w:num>
  <w:num w:numId="43" w16cid:durableId="505169921">
    <w:abstractNumId w:val="29"/>
  </w:num>
  <w:num w:numId="44" w16cid:durableId="881600463">
    <w:abstractNumId w:val="2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6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F06"/>
    <w:rsid w:val="00010439"/>
    <w:rsid w:val="0001470F"/>
    <w:rsid w:val="000236A7"/>
    <w:rsid w:val="00024852"/>
    <w:rsid w:val="00032CBD"/>
    <w:rsid w:val="00032F3C"/>
    <w:rsid w:val="00034A7D"/>
    <w:rsid w:val="000373EA"/>
    <w:rsid w:val="000405A9"/>
    <w:rsid w:val="000432DC"/>
    <w:rsid w:val="00052A2E"/>
    <w:rsid w:val="00054495"/>
    <w:rsid w:val="00061132"/>
    <w:rsid w:val="000639D8"/>
    <w:rsid w:val="00080891"/>
    <w:rsid w:val="000A5C65"/>
    <w:rsid w:val="000A7F1E"/>
    <w:rsid w:val="000B000A"/>
    <w:rsid w:val="000B1F87"/>
    <w:rsid w:val="000B7448"/>
    <w:rsid w:val="000C18BD"/>
    <w:rsid w:val="000C417A"/>
    <w:rsid w:val="000D4496"/>
    <w:rsid w:val="000D4E38"/>
    <w:rsid w:val="000E03CB"/>
    <w:rsid w:val="000E1C36"/>
    <w:rsid w:val="000E2CDB"/>
    <w:rsid w:val="000E62D9"/>
    <w:rsid w:val="000F12C7"/>
    <w:rsid w:val="000F1566"/>
    <w:rsid w:val="000F65F7"/>
    <w:rsid w:val="0010094C"/>
    <w:rsid w:val="00114252"/>
    <w:rsid w:val="001204EF"/>
    <w:rsid w:val="0012272E"/>
    <w:rsid w:val="001379A8"/>
    <w:rsid w:val="0014034C"/>
    <w:rsid w:val="00141FE1"/>
    <w:rsid w:val="0015077E"/>
    <w:rsid w:val="00164702"/>
    <w:rsid w:val="0016516D"/>
    <w:rsid w:val="00180F21"/>
    <w:rsid w:val="0019055B"/>
    <w:rsid w:val="00194646"/>
    <w:rsid w:val="00194EBE"/>
    <w:rsid w:val="00195F71"/>
    <w:rsid w:val="001A773C"/>
    <w:rsid w:val="001B0468"/>
    <w:rsid w:val="001C558B"/>
    <w:rsid w:val="001C677B"/>
    <w:rsid w:val="001C68B9"/>
    <w:rsid w:val="001C74D6"/>
    <w:rsid w:val="001D3230"/>
    <w:rsid w:val="001D4AA6"/>
    <w:rsid w:val="001E7DDA"/>
    <w:rsid w:val="001F3A46"/>
    <w:rsid w:val="00220FEE"/>
    <w:rsid w:val="00226479"/>
    <w:rsid w:val="0022695C"/>
    <w:rsid w:val="00227047"/>
    <w:rsid w:val="002409DE"/>
    <w:rsid w:val="00242AF1"/>
    <w:rsid w:val="002528E9"/>
    <w:rsid w:val="002613E2"/>
    <w:rsid w:val="002649FB"/>
    <w:rsid w:val="00286E91"/>
    <w:rsid w:val="00286F2A"/>
    <w:rsid w:val="0029090B"/>
    <w:rsid w:val="00294AAD"/>
    <w:rsid w:val="002A0D32"/>
    <w:rsid w:val="002A3BE9"/>
    <w:rsid w:val="002B0D31"/>
    <w:rsid w:val="002B40E9"/>
    <w:rsid w:val="002B4AE3"/>
    <w:rsid w:val="002B51DD"/>
    <w:rsid w:val="002B6FFC"/>
    <w:rsid w:val="002C597D"/>
    <w:rsid w:val="002D0515"/>
    <w:rsid w:val="002D2417"/>
    <w:rsid w:val="002D4D39"/>
    <w:rsid w:val="002E7619"/>
    <w:rsid w:val="002F49A0"/>
    <w:rsid w:val="003035C3"/>
    <w:rsid w:val="00306022"/>
    <w:rsid w:val="00310C34"/>
    <w:rsid w:val="00312728"/>
    <w:rsid w:val="0031698F"/>
    <w:rsid w:val="00317228"/>
    <w:rsid w:val="00323B9D"/>
    <w:rsid w:val="00333206"/>
    <w:rsid w:val="0033506A"/>
    <w:rsid w:val="00335F08"/>
    <w:rsid w:val="00346614"/>
    <w:rsid w:val="003472E4"/>
    <w:rsid w:val="00352AAE"/>
    <w:rsid w:val="00356B7B"/>
    <w:rsid w:val="003653CA"/>
    <w:rsid w:val="003734F2"/>
    <w:rsid w:val="0037480D"/>
    <w:rsid w:val="00380415"/>
    <w:rsid w:val="0038405D"/>
    <w:rsid w:val="00385AC0"/>
    <w:rsid w:val="003903DC"/>
    <w:rsid w:val="003968C1"/>
    <w:rsid w:val="003A68C9"/>
    <w:rsid w:val="003A6EFB"/>
    <w:rsid w:val="003B6790"/>
    <w:rsid w:val="003B7A21"/>
    <w:rsid w:val="003D0A99"/>
    <w:rsid w:val="003D2EF3"/>
    <w:rsid w:val="003E4647"/>
    <w:rsid w:val="003E6680"/>
    <w:rsid w:val="003F392C"/>
    <w:rsid w:val="00405A72"/>
    <w:rsid w:val="00410EC2"/>
    <w:rsid w:val="0041791B"/>
    <w:rsid w:val="00425973"/>
    <w:rsid w:val="00441246"/>
    <w:rsid w:val="004464F5"/>
    <w:rsid w:val="00447D70"/>
    <w:rsid w:val="00450251"/>
    <w:rsid w:val="0047649B"/>
    <w:rsid w:val="004805B4"/>
    <w:rsid w:val="00480F1D"/>
    <w:rsid w:val="00493983"/>
    <w:rsid w:val="00496E63"/>
    <w:rsid w:val="004A4194"/>
    <w:rsid w:val="004B073C"/>
    <w:rsid w:val="004B6840"/>
    <w:rsid w:val="004C4645"/>
    <w:rsid w:val="004D4598"/>
    <w:rsid w:val="004E0F3B"/>
    <w:rsid w:val="004F6218"/>
    <w:rsid w:val="00501C72"/>
    <w:rsid w:val="00521739"/>
    <w:rsid w:val="00526026"/>
    <w:rsid w:val="00526FDA"/>
    <w:rsid w:val="00530074"/>
    <w:rsid w:val="005329AA"/>
    <w:rsid w:val="00533E83"/>
    <w:rsid w:val="00533FCF"/>
    <w:rsid w:val="00547C03"/>
    <w:rsid w:val="00550397"/>
    <w:rsid w:val="00566C1E"/>
    <w:rsid w:val="005836E2"/>
    <w:rsid w:val="00585B84"/>
    <w:rsid w:val="00587075"/>
    <w:rsid w:val="005902E4"/>
    <w:rsid w:val="00590534"/>
    <w:rsid w:val="005A251E"/>
    <w:rsid w:val="005A3D3B"/>
    <w:rsid w:val="005B2B0E"/>
    <w:rsid w:val="005B3D3F"/>
    <w:rsid w:val="005C1078"/>
    <w:rsid w:val="005C60CB"/>
    <w:rsid w:val="005D6925"/>
    <w:rsid w:val="005E0554"/>
    <w:rsid w:val="005E2E70"/>
    <w:rsid w:val="005E79D9"/>
    <w:rsid w:val="005F1885"/>
    <w:rsid w:val="005F1C5B"/>
    <w:rsid w:val="006063DD"/>
    <w:rsid w:val="00607322"/>
    <w:rsid w:val="00613942"/>
    <w:rsid w:val="00613DDC"/>
    <w:rsid w:val="00625D55"/>
    <w:rsid w:val="00627170"/>
    <w:rsid w:val="0063038D"/>
    <w:rsid w:val="0063382F"/>
    <w:rsid w:val="00635993"/>
    <w:rsid w:val="006513F8"/>
    <w:rsid w:val="00657C8B"/>
    <w:rsid w:val="00661463"/>
    <w:rsid w:val="00671057"/>
    <w:rsid w:val="00693F20"/>
    <w:rsid w:val="00694312"/>
    <w:rsid w:val="006A0060"/>
    <w:rsid w:val="006A0A21"/>
    <w:rsid w:val="006A0B7E"/>
    <w:rsid w:val="006A15CE"/>
    <w:rsid w:val="006B2DF4"/>
    <w:rsid w:val="006C5991"/>
    <w:rsid w:val="006D14E7"/>
    <w:rsid w:val="006D26CD"/>
    <w:rsid w:val="006E2C7E"/>
    <w:rsid w:val="006F59A6"/>
    <w:rsid w:val="007026BC"/>
    <w:rsid w:val="00707320"/>
    <w:rsid w:val="0071732B"/>
    <w:rsid w:val="0072139E"/>
    <w:rsid w:val="00724DC1"/>
    <w:rsid w:val="007271DC"/>
    <w:rsid w:val="0072759E"/>
    <w:rsid w:val="007306F7"/>
    <w:rsid w:val="00731C03"/>
    <w:rsid w:val="007424F2"/>
    <w:rsid w:val="0074417E"/>
    <w:rsid w:val="0075618B"/>
    <w:rsid w:val="00763516"/>
    <w:rsid w:val="00767371"/>
    <w:rsid w:val="00767B0B"/>
    <w:rsid w:val="00770893"/>
    <w:rsid w:val="00771085"/>
    <w:rsid w:val="0077181D"/>
    <w:rsid w:val="00775720"/>
    <w:rsid w:val="00777688"/>
    <w:rsid w:val="007834E8"/>
    <w:rsid w:val="007848DA"/>
    <w:rsid w:val="007A44B1"/>
    <w:rsid w:val="007B6F51"/>
    <w:rsid w:val="007C0DCE"/>
    <w:rsid w:val="007D2415"/>
    <w:rsid w:val="007D4E4E"/>
    <w:rsid w:val="007D74AC"/>
    <w:rsid w:val="007E00C9"/>
    <w:rsid w:val="007E619E"/>
    <w:rsid w:val="007F2F2B"/>
    <w:rsid w:val="00804A50"/>
    <w:rsid w:val="00816A9E"/>
    <w:rsid w:val="00827555"/>
    <w:rsid w:val="0083097A"/>
    <w:rsid w:val="00832C7E"/>
    <w:rsid w:val="0083474A"/>
    <w:rsid w:val="00840A12"/>
    <w:rsid w:val="00842E1D"/>
    <w:rsid w:val="008445C6"/>
    <w:rsid w:val="008530F7"/>
    <w:rsid w:val="0085654A"/>
    <w:rsid w:val="008571EA"/>
    <w:rsid w:val="00863F06"/>
    <w:rsid w:val="00866DB5"/>
    <w:rsid w:val="00874668"/>
    <w:rsid w:val="00880076"/>
    <w:rsid w:val="008817FD"/>
    <w:rsid w:val="00896426"/>
    <w:rsid w:val="008974FF"/>
    <w:rsid w:val="008A0014"/>
    <w:rsid w:val="008A30E1"/>
    <w:rsid w:val="008A4634"/>
    <w:rsid w:val="008A5CE6"/>
    <w:rsid w:val="008A6E52"/>
    <w:rsid w:val="008B1133"/>
    <w:rsid w:val="008B5385"/>
    <w:rsid w:val="008C1E9A"/>
    <w:rsid w:val="008C6164"/>
    <w:rsid w:val="008D3492"/>
    <w:rsid w:val="008D5F68"/>
    <w:rsid w:val="008E7109"/>
    <w:rsid w:val="008F4937"/>
    <w:rsid w:val="008F7D27"/>
    <w:rsid w:val="009006C7"/>
    <w:rsid w:val="00900DD5"/>
    <w:rsid w:val="00906297"/>
    <w:rsid w:val="009074BE"/>
    <w:rsid w:val="00910B90"/>
    <w:rsid w:val="00914C9E"/>
    <w:rsid w:val="00916803"/>
    <w:rsid w:val="00923822"/>
    <w:rsid w:val="00927ACE"/>
    <w:rsid w:val="00933C08"/>
    <w:rsid w:val="00945472"/>
    <w:rsid w:val="00957C42"/>
    <w:rsid w:val="009647AF"/>
    <w:rsid w:val="009729E2"/>
    <w:rsid w:val="00973CA6"/>
    <w:rsid w:val="009757CC"/>
    <w:rsid w:val="00986CE2"/>
    <w:rsid w:val="00986FBA"/>
    <w:rsid w:val="0099257E"/>
    <w:rsid w:val="009968A9"/>
    <w:rsid w:val="009A3EFA"/>
    <w:rsid w:val="009A42C5"/>
    <w:rsid w:val="009B4535"/>
    <w:rsid w:val="009B76EB"/>
    <w:rsid w:val="009D11B7"/>
    <w:rsid w:val="009D2403"/>
    <w:rsid w:val="009D4603"/>
    <w:rsid w:val="009E18A9"/>
    <w:rsid w:val="00A03FF0"/>
    <w:rsid w:val="00A12CEB"/>
    <w:rsid w:val="00A178B9"/>
    <w:rsid w:val="00A20C01"/>
    <w:rsid w:val="00A34BF4"/>
    <w:rsid w:val="00A41293"/>
    <w:rsid w:val="00A47798"/>
    <w:rsid w:val="00A55EAF"/>
    <w:rsid w:val="00A622B1"/>
    <w:rsid w:val="00A6693E"/>
    <w:rsid w:val="00A713CC"/>
    <w:rsid w:val="00A72F99"/>
    <w:rsid w:val="00A75B28"/>
    <w:rsid w:val="00A9235C"/>
    <w:rsid w:val="00A95FF6"/>
    <w:rsid w:val="00A9663D"/>
    <w:rsid w:val="00A96DEF"/>
    <w:rsid w:val="00A975D3"/>
    <w:rsid w:val="00AA3832"/>
    <w:rsid w:val="00AB1514"/>
    <w:rsid w:val="00AB69AA"/>
    <w:rsid w:val="00AB799A"/>
    <w:rsid w:val="00AC62F1"/>
    <w:rsid w:val="00AC6A94"/>
    <w:rsid w:val="00AD5127"/>
    <w:rsid w:val="00AE2EB7"/>
    <w:rsid w:val="00AF57F4"/>
    <w:rsid w:val="00AF6DEB"/>
    <w:rsid w:val="00B01960"/>
    <w:rsid w:val="00B03B27"/>
    <w:rsid w:val="00B05965"/>
    <w:rsid w:val="00B17B6B"/>
    <w:rsid w:val="00B45C54"/>
    <w:rsid w:val="00B46D61"/>
    <w:rsid w:val="00B53006"/>
    <w:rsid w:val="00B53D4D"/>
    <w:rsid w:val="00B60C6C"/>
    <w:rsid w:val="00B6748F"/>
    <w:rsid w:val="00B71A11"/>
    <w:rsid w:val="00B71EF9"/>
    <w:rsid w:val="00B76AB7"/>
    <w:rsid w:val="00B824BB"/>
    <w:rsid w:val="00B845B8"/>
    <w:rsid w:val="00B847DA"/>
    <w:rsid w:val="00B85CA5"/>
    <w:rsid w:val="00B85EF7"/>
    <w:rsid w:val="00B91CE3"/>
    <w:rsid w:val="00B91CEF"/>
    <w:rsid w:val="00B92454"/>
    <w:rsid w:val="00B94A20"/>
    <w:rsid w:val="00BA1050"/>
    <w:rsid w:val="00BB1039"/>
    <w:rsid w:val="00BB31B5"/>
    <w:rsid w:val="00BB32ED"/>
    <w:rsid w:val="00BC36BB"/>
    <w:rsid w:val="00BD188B"/>
    <w:rsid w:val="00BD4748"/>
    <w:rsid w:val="00BE38A0"/>
    <w:rsid w:val="00BE5E7E"/>
    <w:rsid w:val="00BE6EFC"/>
    <w:rsid w:val="00BF0019"/>
    <w:rsid w:val="00BF6B3A"/>
    <w:rsid w:val="00BF6C06"/>
    <w:rsid w:val="00C0110E"/>
    <w:rsid w:val="00C012B4"/>
    <w:rsid w:val="00C0328D"/>
    <w:rsid w:val="00C046A1"/>
    <w:rsid w:val="00C104B4"/>
    <w:rsid w:val="00C11D91"/>
    <w:rsid w:val="00C21CEF"/>
    <w:rsid w:val="00C25066"/>
    <w:rsid w:val="00C26AAD"/>
    <w:rsid w:val="00C30A7E"/>
    <w:rsid w:val="00C320D2"/>
    <w:rsid w:val="00C361B4"/>
    <w:rsid w:val="00C42859"/>
    <w:rsid w:val="00C42DD8"/>
    <w:rsid w:val="00C44E99"/>
    <w:rsid w:val="00C512DC"/>
    <w:rsid w:val="00C660F6"/>
    <w:rsid w:val="00C737B3"/>
    <w:rsid w:val="00C853ED"/>
    <w:rsid w:val="00C85855"/>
    <w:rsid w:val="00C953A2"/>
    <w:rsid w:val="00CA4DE0"/>
    <w:rsid w:val="00CA6AD5"/>
    <w:rsid w:val="00CB0108"/>
    <w:rsid w:val="00CB612E"/>
    <w:rsid w:val="00CC6FDF"/>
    <w:rsid w:val="00CD63AE"/>
    <w:rsid w:val="00CE1104"/>
    <w:rsid w:val="00CE1387"/>
    <w:rsid w:val="00CF6D5F"/>
    <w:rsid w:val="00D00770"/>
    <w:rsid w:val="00D14095"/>
    <w:rsid w:val="00D166CC"/>
    <w:rsid w:val="00D27BB6"/>
    <w:rsid w:val="00D42E11"/>
    <w:rsid w:val="00D43A6C"/>
    <w:rsid w:val="00D44518"/>
    <w:rsid w:val="00D4503E"/>
    <w:rsid w:val="00D54A83"/>
    <w:rsid w:val="00D612F2"/>
    <w:rsid w:val="00D81902"/>
    <w:rsid w:val="00D85D30"/>
    <w:rsid w:val="00D874C2"/>
    <w:rsid w:val="00D93F3A"/>
    <w:rsid w:val="00D94790"/>
    <w:rsid w:val="00D9480C"/>
    <w:rsid w:val="00D97740"/>
    <w:rsid w:val="00DA0486"/>
    <w:rsid w:val="00DA0C9F"/>
    <w:rsid w:val="00DA72FB"/>
    <w:rsid w:val="00DC3157"/>
    <w:rsid w:val="00DC7787"/>
    <w:rsid w:val="00DD2B62"/>
    <w:rsid w:val="00DD4A2E"/>
    <w:rsid w:val="00DD629A"/>
    <w:rsid w:val="00DF0D7D"/>
    <w:rsid w:val="00E042EA"/>
    <w:rsid w:val="00E04848"/>
    <w:rsid w:val="00E2186E"/>
    <w:rsid w:val="00E23244"/>
    <w:rsid w:val="00E3317F"/>
    <w:rsid w:val="00E33D1E"/>
    <w:rsid w:val="00E35713"/>
    <w:rsid w:val="00E36245"/>
    <w:rsid w:val="00E369CD"/>
    <w:rsid w:val="00E40E5B"/>
    <w:rsid w:val="00E503F7"/>
    <w:rsid w:val="00E606C2"/>
    <w:rsid w:val="00E609D6"/>
    <w:rsid w:val="00E60ED4"/>
    <w:rsid w:val="00E66C15"/>
    <w:rsid w:val="00E73F8E"/>
    <w:rsid w:val="00E80C3E"/>
    <w:rsid w:val="00E81C33"/>
    <w:rsid w:val="00E82DBB"/>
    <w:rsid w:val="00E8427B"/>
    <w:rsid w:val="00E85EC3"/>
    <w:rsid w:val="00E86822"/>
    <w:rsid w:val="00E87D43"/>
    <w:rsid w:val="00E91A0B"/>
    <w:rsid w:val="00E956EC"/>
    <w:rsid w:val="00E95AB0"/>
    <w:rsid w:val="00E9790A"/>
    <w:rsid w:val="00EA118F"/>
    <w:rsid w:val="00EC15F8"/>
    <w:rsid w:val="00EC1F00"/>
    <w:rsid w:val="00EC3D88"/>
    <w:rsid w:val="00ED79EE"/>
    <w:rsid w:val="00EE0DBD"/>
    <w:rsid w:val="00EE530F"/>
    <w:rsid w:val="00EF3CFF"/>
    <w:rsid w:val="00EF6DD3"/>
    <w:rsid w:val="00F01072"/>
    <w:rsid w:val="00F04C41"/>
    <w:rsid w:val="00F10298"/>
    <w:rsid w:val="00F20A5A"/>
    <w:rsid w:val="00F268E4"/>
    <w:rsid w:val="00F27A0C"/>
    <w:rsid w:val="00F434A2"/>
    <w:rsid w:val="00F46919"/>
    <w:rsid w:val="00F57D5A"/>
    <w:rsid w:val="00F7203C"/>
    <w:rsid w:val="00F76495"/>
    <w:rsid w:val="00F817A6"/>
    <w:rsid w:val="00F81B3B"/>
    <w:rsid w:val="00FA23F6"/>
    <w:rsid w:val="00FB02A1"/>
    <w:rsid w:val="00FB0E9F"/>
    <w:rsid w:val="00FB3E7A"/>
    <w:rsid w:val="00FB6D88"/>
    <w:rsid w:val="00FB6EE1"/>
    <w:rsid w:val="00FC0A1F"/>
    <w:rsid w:val="00FC3D4B"/>
    <w:rsid w:val="00FC4F7A"/>
    <w:rsid w:val="00FD5A89"/>
    <w:rsid w:val="00FE1A0D"/>
    <w:rsid w:val="00FF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8BE42"/>
  <w15:chartTrackingRefBased/>
  <w15:docId w15:val="{6CE93BEE-B5C9-4168-90EA-7847C7BD4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94C"/>
    <w:pPr>
      <w:spacing w:after="160"/>
      <w:jc w:val="both"/>
    </w:pPr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paragraph" w:styleId="Ttulo1">
    <w:name w:val="heading 1"/>
    <w:next w:val="Normal"/>
    <w:link w:val="Ttulo1Carter"/>
    <w:uiPriority w:val="9"/>
    <w:qFormat/>
    <w:rsid w:val="001379A8"/>
    <w:pPr>
      <w:spacing w:before="240" w:after="80"/>
      <w:outlineLvl w:val="0"/>
    </w:pPr>
    <w:rPr>
      <w:rFonts w:ascii="Aktiv Grotesk" w:eastAsiaTheme="minorEastAsia" w:hAnsi="Aktiv Grotesk" w:cs="Aktiv Grotesk"/>
      <w:b/>
      <w:bCs/>
      <w:color w:val="00ABEC" w:themeColor="accent1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rsid w:val="001C74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7FB0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rsid w:val="001C74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5475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rsid w:val="001C74D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FB0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rsid w:val="001C74D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5475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rsid w:val="001C74D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5475" w:themeColor="accent1" w:themeShade="7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rsid w:val="001C74D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94A8A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rsid w:val="001C74D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94A8A" w:themeColor="text1" w:themeTint="D8"/>
      <w:sz w:val="21"/>
      <w:szCs w:val="2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Bold">
    <w:name w:val="Bold"/>
    <w:basedOn w:val="Normal"/>
    <w:qFormat/>
    <w:rsid w:val="001C74D6"/>
    <w:rPr>
      <w:b/>
      <w:bCs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1C74D6"/>
    <w:rPr>
      <w:rFonts w:asciiTheme="majorHAnsi" w:eastAsiaTheme="majorEastAsia" w:hAnsiTheme="majorHAnsi" w:cstheme="majorBidi"/>
      <w:color w:val="007FB0" w:themeColor="accent1" w:themeShade="BF"/>
      <w:sz w:val="26"/>
      <w:szCs w:val="26"/>
      <w:lang w:val="en-US" w:eastAsia="de-DE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1C74D6"/>
    <w:rPr>
      <w:rFonts w:asciiTheme="majorHAnsi" w:eastAsiaTheme="majorEastAsia" w:hAnsiTheme="majorHAnsi" w:cstheme="majorBidi"/>
      <w:color w:val="005475" w:themeColor="accent1" w:themeShade="7F"/>
      <w:lang w:val="en-US" w:eastAsia="de-DE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1C74D6"/>
    <w:rPr>
      <w:rFonts w:asciiTheme="majorHAnsi" w:eastAsiaTheme="majorEastAsia" w:hAnsiTheme="majorHAnsi" w:cstheme="majorBidi"/>
      <w:color w:val="007FB0" w:themeColor="accent1" w:themeShade="BF"/>
      <w:sz w:val="20"/>
      <w:szCs w:val="20"/>
      <w:lang w:val="en-US" w:eastAsia="de-DE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1C74D6"/>
    <w:rPr>
      <w:rFonts w:asciiTheme="majorHAnsi" w:eastAsiaTheme="majorEastAsia" w:hAnsiTheme="majorHAnsi" w:cstheme="majorBidi"/>
      <w:color w:val="005475" w:themeColor="accent1" w:themeShade="7F"/>
      <w:sz w:val="20"/>
      <w:szCs w:val="20"/>
      <w:lang w:val="en-US" w:eastAsia="de-DE"/>
    </w:rPr>
  </w:style>
  <w:style w:type="character" w:styleId="Nmerodepgina">
    <w:name w:val="page number"/>
    <w:basedOn w:val="Tipodeletrapredefinidodopargrafo"/>
    <w:uiPriority w:val="99"/>
    <w:semiHidden/>
    <w:unhideWhenUsed/>
    <w:rsid w:val="00C85855"/>
  </w:style>
  <w:style w:type="table" w:styleId="TabelacomGrelha">
    <w:name w:val="Table Grid"/>
    <w:basedOn w:val="Tabelanormal"/>
    <w:uiPriority w:val="59"/>
    <w:rsid w:val="00844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1379A8"/>
    <w:rPr>
      <w:rFonts w:ascii="Aktiv Grotesk" w:eastAsiaTheme="minorEastAsia" w:hAnsi="Aktiv Grotesk" w:cs="Aktiv Grotesk"/>
      <w:b/>
      <w:bCs/>
      <w:color w:val="00ABEC" w:themeColor="accent1"/>
      <w:lang w:val="en-US"/>
    </w:rPr>
  </w:style>
  <w:style w:type="paragraph" w:styleId="Ttulo">
    <w:name w:val="Title"/>
    <w:next w:val="Normal"/>
    <w:link w:val="TtuloCarter"/>
    <w:uiPriority w:val="10"/>
    <w:qFormat/>
    <w:rsid w:val="00227047"/>
    <w:rPr>
      <w:rFonts w:ascii="Aktiv Grotesk Medium" w:eastAsia="Times New Roman" w:hAnsi="Aktiv Grotesk Medium" w:cs="Aktiv Grotesk Medium"/>
      <w:color w:val="00ABEC" w:themeColor="accent1"/>
      <w:spacing w:val="6"/>
      <w:sz w:val="56"/>
      <w:szCs w:val="56"/>
      <w:lang w:val="en-US" w:eastAsia="de-DE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227047"/>
    <w:rPr>
      <w:rFonts w:ascii="Aktiv Grotesk Medium" w:eastAsia="Times New Roman" w:hAnsi="Aktiv Grotesk Medium" w:cs="Aktiv Grotesk Medium"/>
      <w:color w:val="00ABEC" w:themeColor="accent1"/>
      <w:spacing w:val="6"/>
      <w:sz w:val="56"/>
      <w:szCs w:val="56"/>
      <w:lang w:val="en-US" w:eastAsia="de-DE"/>
    </w:rPr>
  </w:style>
  <w:style w:type="paragraph" w:styleId="Subttulo">
    <w:name w:val="Subtitle"/>
    <w:basedOn w:val="Normal"/>
    <w:next w:val="Normal"/>
    <w:link w:val="SubttuloCarter"/>
    <w:uiPriority w:val="11"/>
    <w:rsid w:val="0010094C"/>
    <w:pPr>
      <w:framePr w:hSpace="141" w:wrap="around" w:vAnchor="text" w:hAnchor="margin" w:y="201"/>
    </w:pPr>
    <w:rPr>
      <w:sz w:val="22"/>
      <w:szCs w:val="22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10094C"/>
    <w:rPr>
      <w:rFonts w:ascii="Aktiv Grotesk" w:eastAsia="Times New Roman" w:hAnsi="Aktiv Grotesk" w:cs="Aktiv Grotesk"/>
      <w:color w:val="1C325D" w:themeColor="text1"/>
      <w:sz w:val="22"/>
      <w:szCs w:val="22"/>
      <w:lang w:val="en-US" w:eastAsia="de-DE"/>
    </w:rPr>
  </w:style>
  <w:style w:type="paragraph" w:customStyle="1" w:styleId="TableBodyText">
    <w:name w:val="Table Body Text"/>
    <w:qFormat/>
    <w:rsid w:val="0010094C"/>
    <w:pPr>
      <w:framePr w:hSpace="141" w:wrap="around" w:vAnchor="text" w:hAnchor="margin" w:y="1119"/>
      <w:spacing w:before="80" w:after="80"/>
    </w:pPr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paragraph" w:customStyle="1" w:styleId="TableSub-title">
    <w:name w:val="Table Sub-title"/>
    <w:qFormat/>
    <w:rsid w:val="0010094C"/>
    <w:pPr>
      <w:framePr w:hSpace="141" w:wrap="around" w:vAnchor="text" w:hAnchor="margin" w:y="1119"/>
      <w:spacing w:before="80" w:after="80"/>
    </w:pPr>
    <w:rPr>
      <w:rFonts w:ascii="Aktiv Grotesk" w:eastAsia="Times New Roman" w:hAnsi="Aktiv Grotesk" w:cs="Aktiv Grotesk"/>
      <w:b/>
      <w:bCs/>
      <w:color w:val="1C325D" w:themeColor="text1"/>
      <w:sz w:val="20"/>
      <w:szCs w:val="20"/>
      <w:lang w:val="en-US" w:eastAsia="de-DE"/>
    </w:rPr>
  </w:style>
  <w:style w:type="table" w:customStyle="1" w:styleId="SOSChildrensVillagesTableStyle">
    <w:name w:val="SOS Children's Villages Table Style"/>
    <w:basedOn w:val="Tabelanormal"/>
    <w:uiPriority w:val="99"/>
    <w:rsid w:val="005D6925"/>
    <w:rPr>
      <w:color w:val="1C325D" w:themeColor="text1"/>
      <w:sz w:val="20"/>
    </w:rPr>
    <w:tblPr>
      <w:tblBorders>
        <w:top w:val="single" w:sz="2" w:space="0" w:color="B3C3CF"/>
        <w:bottom w:val="single" w:sz="2" w:space="0" w:color="B3C3CF"/>
        <w:insideH w:val="single" w:sz="2" w:space="0" w:color="B3C3CF"/>
        <w:insideV w:val="single" w:sz="2" w:space="0" w:color="B3C3CF"/>
      </w:tblBorders>
      <w:tblCellMar>
        <w:top w:w="40" w:type="dxa"/>
        <w:bottom w:w="40" w:type="dxa"/>
      </w:tblCellMar>
    </w:tblPr>
    <w:tcPr>
      <w:vAlign w:val="center"/>
    </w:tc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1C74D6"/>
    <w:rPr>
      <w:rFonts w:asciiTheme="majorHAnsi" w:eastAsiaTheme="majorEastAsia" w:hAnsiTheme="majorHAnsi" w:cstheme="majorBidi"/>
      <w:i/>
      <w:iCs/>
      <w:color w:val="005475" w:themeColor="accent1" w:themeShade="7F"/>
      <w:sz w:val="20"/>
      <w:szCs w:val="20"/>
      <w:lang w:val="en-US" w:eastAsia="de-DE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1C74D6"/>
    <w:rPr>
      <w:rFonts w:asciiTheme="majorHAnsi" w:eastAsiaTheme="majorEastAsia" w:hAnsiTheme="majorHAnsi" w:cstheme="majorBidi"/>
      <w:color w:val="294A8A" w:themeColor="text1" w:themeTint="D8"/>
      <w:sz w:val="21"/>
      <w:szCs w:val="21"/>
      <w:lang w:val="en-US" w:eastAsia="de-DE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1C74D6"/>
    <w:rPr>
      <w:rFonts w:asciiTheme="majorHAnsi" w:eastAsiaTheme="majorEastAsia" w:hAnsiTheme="majorHAnsi" w:cstheme="majorBidi"/>
      <w:i/>
      <w:iCs/>
      <w:color w:val="294A8A" w:themeColor="text1" w:themeTint="D8"/>
      <w:sz w:val="21"/>
      <w:szCs w:val="21"/>
      <w:lang w:val="en-US" w:eastAsia="de-DE"/>
    </w:rPr>
  </w:style>
  <w:style w:type="character" w:styleId="nfaseDiscreta">
    <w:name w:val="Subtle Emphasis"/>
    <w:basedOn w:val="Tipodeletrapredefinidodopargrafo"/>
    <w:uiPriority w:val="19"/>
    <w:rsid w:val="001C74D6"/>
    <w:rPr>
      <w:i/>
      <w:iCs/>
      <w:color w:val="325AA7" w:themeColor="text1" w:themeTint="BF"/>
    </w:rPr>
  </w:style>
  <w:style w:type="character" w:styleId="nfase">
    <w:name w:val="Emphasis"/>
    <w:basedOn w:val="Tipodeletrapredefinidodopargrafo"/>
    <w:uiPriority w:val="20"/>
    <w:rsid w:val="001C74D6"/>
    <w:rPr>
      <w:i/>
      <w:iCs/>
    </w:rPr>
  </w:style>
  <w:style w:type="character" w:styleId="nfaseIntensa">
    <w:name w:val="Intense Emphasis"/>
    <w:basedOn w:val="Tipodeletrapredefinidodopargrafo"/>
    <w:uiPriority w:val="21"/>
    <w:rsid w:val="001C74D6"/>
    <w:rPr>
      <w:i/>
      <w:iCs/>
      <w:color w:val="00ABEC" w:themeColor="accent1"/>
    </w:rPr>
  </w:style>
  <w:style w:type="character" w:styleId="Forte">
    <w:name w:val="Strong"/>
    <w:basedOn w:val="Tipodeletrapredefinidodopargrafo"/>
    <w:uiPriority w:val="22"/>
    <w:rsid w:val="001C74D6"/>
    <w:rPr>
      <w:b/>
      <w:bCs/>
    </w:rPr>
  </w:style>
  <w:style w:type="character" w:styleId="RefernciaDiscreta">
    <w:name w:val="Subtle Reference"/>
    <w:basedOn w:val="Tipodeletrapredefinidodopargrafo"/>
    <w:uiPriority w:val="31"/>
    <w:rsid w:val="001C74D6"/>
    <w:rPr>
      <w:smallCaps/>
      <w:color w:val="3D6AC4" w:themeColor="text1" w:themeTint="A5"/>
    </w:rPr>
  </w:style>
  <w:style w:type="character" w:styleId="RefernciaIntensa">
    <w:name w:val="Intense Reference"/>
    <w:basedOn w:val="Tipodeletrapredefinidodopargrafo"/>
    <w:uiPriority w:val="32"/>
    <w:rsid w:val="001C74D6"/>
    <w:rPr>
      <w:b/>
      <w:bCs/>
      <w:smallCaps/>
      <w:color w:val="00ABEC" w:themeColor="accent1"/>
      <w:spacing w:val="5"/>
    </w:rPr>
  </w:style>
  <w:style w:type="paragraph" w:styleId="CitaoIntensa">
    <w:name w:val="Intense Quote"/>
    <w:basedOn w:val="Normal"/>
    <w:next w:val="Normal"/>
    <w:link w:val="CitaoIntensaCarter"/>
    <w:uiPriority w:val="30"/>
    <w:rsid w:val="001C74D6"/>
    <w:pPr>
      <w:pBdr>
        <w:top w:val="single" w:sz="4" w:space="10" w:color="00ABEC" w:themeColor="accent1"/>
        <w:bottom w:val="single" w:sz="4" w:space="10" w:color="00ABEC" w:themeColor="accent1"/>
      </w:pBdr>
      <w:spacing w:before="360" w:after="360"/>
      <w:ind w:left="864" w:right="864"/>
      <w:jc w:val="center"/>
    </w:pPr>
    <w:rPr>
      <w:i/>
      <w:iCs/>
      <w:color w:val="00ABEC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1C74D6"/>
    <w:rPr>
      <w:rFonts w:ascii="Aktiv Grotesk" w:eastAsia="Times New Roman" w:hAnsi="Aktiv Grotesk" w:cs="Aktiv Grotesk"/>
      <w:i/>
      <w:iCs/>
      <w:color w:val="00ABEC" w:themeColor="accent1"/>
      <w:sz w:val="20"/>
      <w:szCs w:val="20"/>
      <w:lang w:val="en-US" w:eastAsia="de-DE"/>
    </w:rPr>
  </w:style>
  <w:style w:type="character" w:styleId="TtulodoLivro">
    <w:name w:val="Book Title"/>
    <w:basedOn w:val="Tipodeletrapredefinidodopargrafo"/>
    <w:uiPriority w:val="33"/>
    <w:rsid w:val="001C74D6"/>
    <w:rPr>
      <w:b/>
      <w:bCs/>
      <w:i/>
      <w:iCs/>
      <w:spacing w:val="5"/>
    </w:rPr>
  </w:style>
  <w:style w:type="paragraph" w:styleId="PargrafodaLista">
    <w:name w:val="List Paragraph"/>
    <w:basedOn w:val="Normal"/>
    <w:uiPriority w:val="34"/>
    <w:qFormat/>
    <w:rsid w:val="001C74D6"/>
    <w:pPr>
      <w:ind w:left="720"/>
      <w:contextualSpacing/>
    </w:pPr>
  </w:style>
  <w:style w:type="paragraph" w:styleId="Legenda">
    <w:name w:val="caption"/>
    <w:basedOn w:val="Normal"/>
    <w:next w:val="Normal"/>
    <w:uiPriority w:val="35"/>
    <w:semiHidden/>
    <w:unhideWhenUsed/>
    <w:rsid w:val="001C74D6"/>
    <w:pPr>
      <w:spacing w:after="200"/>
    </w:pPr>
    <w:rPr>
      <w:i/>
      <w:iCs/>
      <w:color w:val="1C325D" w:themeColor="text2"/>
      <w:sz w:val="18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1C74D6"/>
  </w:style>
  <w:style w:type="paragraph" w:styleId="ndice1">
    <w:name w:val="toc 1"/>
    <w:basedOn w:val="Normal"/>
    <w:next w:val="Normal"/>
    <w:autoRedefine/>
    <w:uiPriority w:val="39"/>
    <w:semiHidden/>
    <w:unhideWhenUsed/>
    <w:rsid w:val="001C74D6"/>
    <w:pPr>
      <w:spacing w:after="100"/>
    </w:pPr>
  </w:style>
  <w:style w:type="paragraph" w:styleId="Cabealhodondice">
    <w:name w:val="TOC Heading"/>
    <w:basedOn w:val="Ttulo1"/>
    <w:next w:val="Normal"/>
    <w:uiPriority w:val="39"/>
    <w:semiHidden/>
    <w:unhideWhenUsed/>
    <w:rsid w:val="001C74D6"/>
    <w:pPr>
      <w:keepNext/>
      <w:keepLines/>
      <w:spacing w:after="0"/>
      <w:jc w:val="both"/>
      <w:outlineLvl w:val="9"/>
    </w:pPr>
    <w:rPr>
      <w:rFonts w:asciiTheme="majorHAnsi" w:eastAsiaTheme="majorEastAsia" w:hAnsiTheme="majorHAnsi" w:cstheme="majorBidi"/>
      <w:b w:val="0"/>
      <w:bCs w:val="0"/>
      <w:color w:val="007FB0" w:themeColor="accent1" w:themeShade="BF"/>
      <w:sz w:val="32"/>
      <w:szCs w:val="32"/>
      <w:lang w:eastAsia="de-D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C74D6"/>
    <w:pPr>
      <w:spacing w:after="0"/>
    </w:pPr>
    <w:rPr>
      <w:rFonts w:ascii="Times New Roman" w:hAnsi="Times New Roman" w:cs="Times New Roman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C74D6"/>
    <w:rPr>
      <w:rFonts w:ascii="Times New Roman" w:eastAsia="Times New Roman" w:hAnsi="Times New Roman" w:cs="Times New Roman"/>
      <w:color w:val="1C325D" w:themeColor="text1"/>
      <w:sz w:val="18"/>
      <w:szCs w:val="18"/>
      <w:lang w:val="en-US" w:eastAsia="de-DE"/>
    </w:rPr>
  </w:style>
  <w:style w:type="paragraph" w:styleId="Textodebloco">
    <w:name w:val="Block Text"/>
    <w:basedOn w:val="Normal"/>
    <w:uiPriority w:val="99"/>
    <w:semiHidden/>
    <w:unhideWhenUsed/>
    <w:rsid w:val="001C74D6"/>
    <w:pPr>
      <w:pBdr>
        <w:top w:val="single" w:sz="2" w:space="10" w:color="00ABEC" w:themeColor="accent1"/>
        <w:left w:val="single" w:sz="2" w:space="10" w:color="00ABEC" w:themeColor="accent1"/>
        <w:bottom w:val="single" w:sz="2" w:space="10" w:color="00ABEC" w:themeColor="accent1"/>
        <w:right w:val="single" w:sz="2" w:space="10" w:color="00ABEC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00ABEC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1C74D6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1C74D6"/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paragraph" w:styleId="Corpodetexto2">
    <w:name w:val="Body Text 2"/>
    <w:basedOn w:val="Normal"/>
    <w:link w:val="Corpodetexto2Carter"/>
    <w:uiPriority w:val="99"/>
    <w:semiHidden/>
    <w:unhideWhenUsed/>
    <w:rsid w:val="001C74D6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1C74D6"/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1C74D6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1C74D6"/>
    <w:rPr>
      <w:rFonts w:ascii="Aktiv Grotesk" w:eastAsia="Times New Roman" w:hAnsi="Aktiv Grotesk" w:cs="Aktiv Grotesk"/>
      <w:color w:val="1C325D" w:themeColor="text1"/>
      <w:sz w:val="16"/>
      <w:szCs w:val="16"/>
      <w:lang w:val="en-US" w:eastAsia="de-DE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1C74D6"/>
    <w:pPr>
      <w:spacing w:after="16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1C74D6"/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1C74D6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1C74D6"/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paragraph" w:customStyle="1" w:styleId="Sub-Title">
    <w:name w:val="Sub-Title"/>
    <w:qFormat/>
    <w:rsid w:val="001379A8"/>
    <w:rPr>
      <w:rFonts w:ascii="Aktiv Grotesk" w:eastAsiaTheme="minorEastAsia" w:hAnsi="Aktiv Grotesk" w:cs="Aktiv Grotesk"/>
      <w:bCs/>
      <w:color w:val="00ABEC" w:themeColor="accent1"/>
      <w:sz w:val="34"/>
      <w:szCs w:val="34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E87D43"/>
    <w:pPr>
      <w:tabs>
        <w:tab w:val="center" w:pos="4513"/>
        <w:tab w:val="right" w:pos="9026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87D43"/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paragraph" w:styleId="Listacommarcas2">
    <w:name w:val="List Bullet 2"/>
    <w:basedOn w:val="Normal"/>
    <w:uiPriority w:val="9"/>
    <w:unhideWhenUsed/>
    <w:qFormat/>
    <w:rsid w:val="008817FD"/>
    <w:pPr>
      <w:numPr>
        <w:numId w:val="15"/>
      </w:numPr>
      <w:spacing w:after="120"/>
      <w:ind w:left="284"/>
    </w:pPr>
    <w:rPr>
      <w:rFonts w:eastAsiaTheme="minorEastAsia" w:cstheme="minorBidi"/>
      <w:noProof/>
      <w:szCs w:val="24"/>
      <w:lang w:val="en-GB" w:eastAsia="zh-CN"/>
    </w:rPr>
  </w:style>
  <w:style w:type="character" w:styleId="Hiperligao">
    <w:name w:val="Hyperlink"/>
    <w:basedOn w:val="Tipodeletrapredefinidodopargrafo"/>
    <w:uiPriority w:val="99"/>
    <w:unhideWhenUsed/>
    <w:rsid w:val="00DD629A"/>
    <w:rPr>
      <w:color w:val="00ABEC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D629A"/>
    <w:pPr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sz w:val="24"/>
      <w:szCs w:val="24"/>
      <w:lang w:val="de-A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31C03"/>
    <w:rPr>
      <w:color w:val="DE596C" w:themeColor="followedHyperlink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5329AA"/>
    <w:rPr>
      <w:color w:val="605E5C"/>
      <w:shd w:val="clear" w:color="auto" w:fill="E1DFDD"/>
    </w:rPr>
  </w:style>
  <w:style w:type="table" w:customStyle="1" w:styleId="Calendrio1">
    <w:name w:val="Calendário 1"/>
    <w:basedOn w:val="Tabelanormal"/>
    <w:uiPriority w:val="99"/>
    <w:qFormat/>
    <w:rsid w:val="00D874C2"/>
    <w:rPr>
      <w:rFonts w:eastAsiaTheme="minorEastAsia"/>
      <w:sz w:val="22"/>
      <w:szCs w:val="22"/>
      <w:lang w:val="pt-PT" w:eastAsia="pt-PT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1C325D" w:themeColor="text1"/>
          <w:left w:val="nil"/>
          <w:bottom w:val="single" w:sz="24" w:space="0" w:color="1C325D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SimplesTabela2">
    <w:name w:val="Plain Table 2"/>
    <w:basedOn w:val="Tabelanormal"/>
    <w:uiPriority w:val="42"/>
    <w:rsid w:val="00D874C2"/>
    <w:tblPr>
      <w:tblStyleRowBandSize w:val="1"/>
      <w:tblStyleColBandSize w:val="1"/>
      <w:tblBorders>
        <w:top w:val="single" w:sz="4" w:space="0" w:color="688CD1" w:themeColor="text1" w:themeTint="80"/>
        <w:bottom w:val="single" w:sz="4" w:space="0" w:color="688CD1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88CD1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88CD1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88CD1" w:themeColor="text1" w:themeTint="80"/>
          <w:right w:val="single" w:sz="4" w:space="0" w:color="688CD1" w:themeColor="text1" w:themeTint="80"/>
        </w:tcBorders>
      </w:tcPr>
    </w:tblStylePr>
    <w:tblStylePr w:type="band2Vert">
      <w:tblPr/>
      <w:tcPr>
        <w:tcBorders>
          <w:left w:val="single" w:sz="4" w:space="0" w:color="688CD1" w:themeColor="text1" w:themeTint="80"/>
          <w:right w:val="single" w:sz="4" w:space="0" w:color="688CD1" w:themeColor="text1" w:themeTint="80"/>
        </w:tcBorders>
      </w:tcPr>
    </w:tblStylePr>
    <w:tblStylePr w:type="band1Horz">
      <w:tblPr/>
      <w:tcPr>
        <w:tcBorders>
          <w:top w:val="single" w:sz="4" w:space="0" w:color="688CD1" w:themeColor="text1" w:themeTint="80"/>
          <w:bottom w:val="single" w:sz="4" w:space="0" w:color="688CD1" w:themeColor="text1" w:themeTint="80"/>
        </w:tcBorders>
      </w:tcPr>
    </w:tblStylePr>
  </w:style>
  <w:style w:type="table" w:styleId="SimplesTabela3">
    <w:name w:val="Plain Table 3"/>
    <w:basedOn w:val="Tabelanormal"/>
    <w:uiPriority w:val="43"/>
    <w:rsid w:val="00D874C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688CD1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688CD1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deGrelha1Clara-Destaque1">
    <w:name w:val="Grid Table 1 Light Accent 1"/>
    <w:basedOn w:val="Tabelanormal"/>
    <w:uiPriority w:val="46"/>
    <w:rsid w:val="00D874C2"/>
    <w:tblPr>
      <w:tblStyleRowBandSize w:val="1"/>
      <w:tblStyleColBandSize w:val="1"/>
      <w:tblBorders>
        <w:top w:val="single" w:sz="4" w:space="0" w:color="91E0FF" w:themeColor="accent1" w:themeTint="66"/>
        <w:left w:val="single" w:sz="4" w:space="0" w:color="91E0FF" w:themeColor="accent1" w:themeTint="66"/>
        <w:bottom w:val="single" w:sz="4" w:space="0" w:color="91E0FF" w:themeColor="accent1" w:themeTint="66"/>
        <w:right w:val="single" w:sz="4" w:space="0" w:color="91E0FF" w:themeColor="accent1" w:themeTint="66"/>
        <w:insideH w:val="single" w:sz="4" w:space="0" w:color="91E0FF" w:themeColor="accent1" w:themeTint="66"/>
        <w:insideV w:val="single" w:sz="4" w:space="0" w:color="91E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AD1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AD1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2-Destaque4">
    <w:name w:val="Grid Table 2 Accent 4"/>
    <w:basedOn w:val="Tabelanormal"/>
    <w:uiPriority w:val="47"/>
    <w:rsid w:val="00D874C2"/>
    <w:tblPr>
      <w:tblStyleRowBandSize w:val="1"/>
      <w:tblStyleColBandSize w:val="1"/>
      <w:tblBorders>
        <w:top w:val="single" w:sz="2" w:space="0" w:color="EB9BA6" w:themeColor="accent4" w:themeTint="99"/>
        <w:bottom w:val="single" w:sz="2" w:space="0" w:color="EB9BA6" w:themeColor="accent4" w:themeTint="99"/>
        <w:insideH w:val="single" w:sz="2" w:space="0" w:color="EB9BA6" w:themeColor="accent4" w:themeTint="99"/>
        <w:insideV w:val="single" w:sz="2" w:space="0" w:color="EB9BA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9BA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9BA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DE1" w:themeFill="accent4" w:themeFillTint="33"/>
      </w:tcPr>
    </w:tblStylePr>
    <w:tblStylePr w:type="band1Horz">
      <w:tblPr/>
      <w:tcPr>
        <w:shd w:val="clear" w:color="auto" w:fill="F8DDE1" w:themeFill="accent4" w:themeFillTint="33"/>
      </w:tcPr>
    </w:tblStylePr>
  </w:style>
  <w:style w:type="table" w:styleId="TabeladeGrelha2-Destaque3">
    <w:name w:val="Grid Table 2 Accent 3"/>
    <w:basedOn w:val="Tabelanormal"/>
    <w:uiPriority w:val="47"/>
    <w:rsid w:val="00D874C2"/>
    <w:tblPr>
      <w:tblStyleRowBandSize w:val="1"/>
      <w:tblStyleColBandSize w:val="1"/>
      <w:tblBorders>
        <w:top w:val="single" w:sz="2" w:space="0" w:color="EBF5FC" w:themeColor="accent3" w:themeTint="99"/>
        <w:bottom w:val="single" w:sz="2" w:space="0" w:color="EBF5FC" w:themeColor="accent3" w:themeTint="99"/>
        <w:insideH w:val="single" w:sz="2" w:space="0" w:color="EBF5FC" w:themeColor="accent3" w:themeTint="99"/>
        <w:insideV w:val="single" w:sz="2" w:space="0" w:color="EBF5F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F5F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F5F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BFE" w:themeFill="accent3" w:themeFillTint="33"/>
      </w:tcPr>
    </w:tblStylePr>
    <w:tblStylePr w:type="band1Horz">
      <w:tblPr/>
      <w:tcPr>
        <w:shd w:val="clear" w:color="auto" w:fill="F8FBFE" w:themeFill="accent3" w:themeFillTint="33"/>
      </w:tcPr>
    </w:tblStylePr>
  </w:style>
  <w:style w:type="table" w:styleId="TabeladeGrelha2-Destaque2">
    <w:name w:val="Grid Table 2 Accent 2"/>
    <w:basedOn w:val="Tabelanormal"/>
    <w:uiPriority w:val="47"/>
    <w:rsid w:val="00D874C2"/>
    <w:tblPr>
      <w:tblStyleRowBandSize w:val="1"/>
      <w:tblStyleColBandSize w:val="1"/>
      <w:tblBorders>
        <w:top w:val="single" w:sz="2" w:space="0" w:color="E0F1FA" w:themeColor="accent2" w:themeTint="99"/>
        <w:bottom w:val="single" w:sz="2" w:space="0" w:color="E0F1FA" w:themeColor="accent2" w:themeTint="99"/>
        <w:insideH w:val="single" w:sz="2" w:space="0" w:color="E0F1FA" w:themeColor="accent2" w:themeTint="99"/>
        <w:insideV w:val="single" w:sz="2" w:space="0" w:color="E0F1F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0F1F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0F1F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AFD" w:themeFill="accent2" w:themeFillTint="33"/>
      </w:tcPr>
    </w:tblStylePr>
    <w:tblStylePr w:type="band1Horz">
      <w:tblPr/>
      <w:tcPr>
        <w:shd w:val="clear" w:color="auto" w:fill="F4FAFD" w:themeFill="accent2" w:themeFillTint="33"/>
      </w:tcPr>
    </w:tblStylePr>
  </w:style>
  <w:style w:type="paragraph" w:styleId="Reviso">
    <w:name w:val="Revision"/>
    <w:hidden/>
    <w:uiPriority w:val="99"/>
    <w:semiHidden/>
    <w:rsid w:val="009D4603"/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9D4603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9D4603"/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9D4603"/>
    <w:rPr>
      <w:rFonts w:ascii="Aktiv Grotesk" w:eastAsia="Times New Roman" w:hAnsi="Aktiv Grotesk" w:cs="Aktiv Grotesk"/>
      <w:color w:val="1C325D" w:themeColor="text1"/>
      <w:sz w:val="20"/>
      <w:szCs w:val="20"/>
      <w:lang w:val="en-US" w:eastAsia="de-DE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9D4603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9D4603"/>
    <w:rPr>
      <w:rFonts w:ascii="Aktiv Grotesk" w:eastAsia="Times New Roman" w:hAnsi="Aktiv Grotesk" w:cs="Aktiv Grotesk"/>
      <w:b/>
      <w:bCs/>
      <w:color w:val="1C325D" w:themeColor="text1"/>
      <w:sz w:val="20"/>
      <w:szCs w:val="20"/>
      <w:lang w:val="en-US" w:eastAsia="de-D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7424F2"/>
    <w:pPr>
      <w:spacing w:after="0"/>
      <w:jc w:val="left"/>
    </w:pPr>
    <w:rPr>
      <w:rFonts w:asciiTheme="minorHAnsi" w:eastAsiaTheme="minorHAnsi" w:hAnsiTheme="minorHAnsi" w:cstheme="minorBidi"/>
      <w:color w:val="auto"/>
      <w:lang w:val="pt-PT" w:eastAsia="en-US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7424F2"/>
    <w:rPr>
      <w:sz w:val="20"/>
      <w:szCs w:val="20"/>
      <w:lang w:val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7424F2"/>
    <w:rPr>
      <w:vertAlign w:val="superscript"/>
    </w:rPr>
  </w:style>
  <w:style w:type="paragraph" w:styleId="SemEspaamento">
    <w:name w:val="No Spacing"/>
    <w:uiPriority w:val="1"/>
    <w:qFormat/>
    <w:rsid w:val="006F59A6"/>
    <w:rPr>
      <w:rFonts w:ascii="Calibri" w:eastAsia="Calibri" w:hAnsi="Calibri" w:cs="Times New Roman"/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925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6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4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8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5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46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87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56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6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0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8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28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10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32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0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4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9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39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7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9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95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16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47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6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24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35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55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0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6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4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3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39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3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4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9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85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3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35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13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32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5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83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1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1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1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9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56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60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1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2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7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30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0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9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8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1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6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44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7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62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50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06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0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5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7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7" Type="http://schemas.openxmlformats.org/officeDocument/2006/relationships/image" Target="media/image8.jpe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varesJ\AppData\Local\Temp\55ce491d-6225-4a17-bf0e-e30b4f53f415_Modelos%20de%20documentos.zip.415\211219%20Memo.dotx" TargetMode="External"/></Relationships>
</file>

<file path=word/theme/theme1.xml><?xml version="1.0" encoding="utf-8"?>
<a:theme xmlns:a="http://schemas.openxmlformats.org/drawingml/2006/main" name="SOS Childrens Villages Word Theme">
  <a:themeElements>
    <a:clrScheme name="SOS Palette">
      <a:dk1>
        <a:srgbClr val="1C325D"/>
      </a:dk1>
      <a:lt1>
        <a:srgbClr val="FFFFFF"/>
      </a:lt1>
      <a:dk2>
        <a:srgbClr val="1C325D"/>
      </a:dk2>
      <a:lt2>
        <a:srgbClr val="FEFFFE"/>
      </a:lt2>
      <a:accent1>
        <a:srgbClr val="00ABEC"/>
      </a:accent1>
      <a:accent2>
        <a:srgbClr val="CDE8F8"/>
      </a:accent2>
      <a:accent3>
        <a:srgbClr val="DEF0FB"/>
      </a:accent3>
      <a:accent4>
        <a:srgbClr val="DE596C"/>
      </a:accent4>
      <a:accent5>
        <a:srgbClr val="F5D0CD"/>
      </a:accent5>
      <a:accent6>
        <a:srgbClr val="83CCF1"/>
      </a:accent6>
      <a:hlink>
        <a:srgbClr val="00ABEC"/>
      </a:hlink>
      <a:folHlink>
        <a:srgbClr val="DE596C"/>
      </a:folHlink>
    </a:clrScheme>
    <a:fontScheme name="SOS Aktiv">
      <a:majorFont>
        <a:latin typeface="Aktiv Grotesk"/>
        <a:ea typeface=""/>
        <a:cs typeface=""/>
      </a:majorFont>
      <a:minorFont>
        <a:latin typeface="Aktiv Grotesk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</a:spPr>
      <a:bodyPr wrap="square" rtlCol="0">
        <a:spAutoFit/>
      </a:bodyPr>
      <a:lstStyle>
        <a:defPPr algn="l">
          <a:defRPr dirty="0" smtClean="0">
            <a:latin typeface="Aktiv Grotesk" panose="020B0504020202020204" pitchFamily="34" charset="0"/>
            <a:ea typeface="Aktiv Grotesk" panose="020B0504020202020204" pitchFamily="34" charset="0"/>
            <a:cs typeface="Aktiv Grotesk" panose="020B0504020202020204" pitchFamily="34" charset="0"/>
          </a:defRPr>
        </a:defPPr>
      </a:lstStyle>
    </a:txDef>
  </a:objectDefaults>
  <a:extraClrSchemeLst/>
  <a:extLst>
    <a:ext uri="{05A4C25C-085E-4340-85A3-A5531E510DB2}">
      <thm15:themeFamily xmlns:thm15="http://schemas.microsoft.com/office/thememl/2012/main" name="SOS Childrens Villages Theme" id="{5BCB9602-D3C6-F84A-A4A5-75BB4ABEE12E}" vid="{23DCD803-FDC0-8745-91EA-944A8A837D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A389F9785ECE4FAB984EAB19A3C47B" ma:contentTypeVersion="46" ma:contentTypeDescription="Create a new document." ma:contentTypeScope="" ma:versionID="2f970121561153578b2173ac997150ae">
  <xsd:schema xmlns:xsd="http://www.w3.org/2001/XMLSchema" xmlns:xs="http://www.w3.org/2001/XMLSchema" xmlns:p="http://schemas.microsoft.com/office/2006/metadata/properties" xmlns:ns1="http://schemas.microsoft.com/sharepoint/v3" xmlns:ns2="d171c8fa-0a2d-44b4-bac4-f436de1bcfdd" xmlns:ns3="a546083f-cee0-453f-8362-ab3bf1a434a6" targetNamespace="http://schemas.microsoft.com/office/2006/metadata/properties" ma:root="true" ma:fieldsID="90d132b10194ead897b8a31097fbc804" ns1:_="" ns2:_="" ns3:_="">
    <xsd:import namespace="http://schemas.microsoft.com/sharepoint/v3"/>
    <xsd:import namespace="d171c8fa-0a2d-44b4-bac4-f436de1bcfdd"/>
    <xsd:import namespace="a546083f-cee0-453f-8362-ab3bf1a434a6"/>
    <xsd:element name="properties">
      <xsd:complexType>
        <xsd:sequence>
          <xsd:element name="documentManagement">
            <xsd:complexType>
              <xsd:all>
                <xsd:element ref="ns2:Description0" minOccurs="0"/>
                <xsd:element ref="ns2:_x0027_Non_x002d_SOS_x0027__x0020_location" minOccurs="0"/>
                <xsd:element ref="ns2:Subtopic" minOccurs="0"/>
                <xsd:element ref="ns2:Order_x0020_number" minOccurs="0"/>
                <xsd:element ref="ns2:Owner" minOccurs="0"/>
                <xsd:element ref="ns2:Initial_x0020_release_x0020_date" minOccurs="0"/>
                <xsd:element ref="ns2:Version_x0020_number_x0020_" minOccurs="0"/>
                <xsd:element ref="ns2:Version_x0020_date" minOccurs="0"/>
                <xsd:element ref="ns2:Next_x0020_review_x0020_date" minOccurs="0"/>
                <xsd:element ref="ns2:PublishingStartDate" minOccurs="0"/>
                <xsd:element ref="ns2:PublishingExpirationDate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OS_Owner" minOccurs="0"/>
                <xsd:element ref="ns3:SOS_VersionNumber" minOccurs="0"/>
                <xsd:element ref="ns3:SOS_InitialReleaseDate" minOccurs="0"/>
                <xsd:element ref="ns3:SOS_VersionDate" minOccurs="0"/>
                <xsd:element ref="ns3:SOS_NextReviewDate" minOccurs="0"/>
                <xsd:element ref="ns3:SOS_OrderNumber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Status"/>
                <xsd:element ref="ns2:lcf76f155ced4ddcb4097134ff3c332f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5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16" nillable="true" ma:displayName="Number of Ratings" ma:decimals="0" ma:description="Number of ratings submitted" ma:internalName="RatingCount" ma:readOnly="true">
      <xsd:simpleType>
        <xsd:restriction base="dms:Number"/>
      </xsd:simpleType>
    </xsd:element>
    <xsd:element name="RatedBy" ma:index="17" nillable="true" ma:displayName="Rated By" ma:description="Users rated the item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8" nillable="true" ma:displayName="User ratings" ma:description="User ratings for the item" ma:hidden="true" ma:internalName="Ratings">
      <xsd:simpleType>
        <xsd:restriction base="dms:Note"/>
      </xsd:simpleType>
    </xsd:element>
    <xsd:element name="LikesCount" ma:index="19" nillable="true" ma:displayName="Number of Likes" ma:internalName="LikesCount">
      <xsd:simpleType>
        <xsd:restriction base="dms:Unknown"/>
      </xsd:simpleType>
    </xsd:element>
    <xsd:element name="LikedBy" ma:index="20" nillable="true" ma:displayName="Liked By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1c8fa-0a2d-44b4-bac4-f436de1bcfdd" elementFormDefault="qualified">
    <xsd:import namespace="http://schemas.microsoft.com/office/2006/documentManagement/types"/>
    <xsd:import namespace="http://schemas.microsoft.com/office/infopath/2007/PartnerControls"/>
    <xsd:element name="Description0" ma:index="4" nillable="true" ma:displayName="Description" ma:description="Your entry of max. 255 characters is strongly recommended" ma:internalName="Description0" ma:readOnly="false">
      <xsd:simpleType>
        <xsd:restriction base="dms:Note">
          <xsd:maxLength value="255"/>
        </xsd:restriction>
      </xsd:simpleType>
    </xsd:element>
    <xsd:element name="_x0027_Non_x002d_SOS_x0027__x0020_location" ma:index="5" nillable="true" ma:displayName="'Non-SOS' location" ma:description="To be used if a document covers places beyond the 'SOS world'" ma:internalName="_x0027_Non_x002d_SOS_x0027__x0020_location" ma:readOnly="false">
      <xsd:simpleType>
        <xsd:restriction base="dms:Text"/>
      </xsd:simpleType>
    </xsd:element>
    <xsd:element name="Subtopic" ma:index="6" nillable="true" ma:displayName="Subtopic" ma:description="Can be used to implement filtering or grouping of documents" ma:internalName="Subtopic" ma:readOnly="false">
      <xsd:simpleType>
        <xsd:restriction base="dms:Text"/>
      </xsd:simpleType>
    </xsd:element>
    <xsd:element name="Order_x0020_number" ma:index="7" nillable="true" ma:displayName="Order number" ma:decimals="1" ma:description="Can be used to implement filtering or grouping of documents" ma:internalName="Order_x0020_number" ma:readOnly="false" ma:percentage="FALSE">
      <xsd:simpleType>
        <xsd:restriction base="dms:Number">
          <xsd:maxInclusive value="999999999"/>
          <xsd:minInclusive value="1"/>
        </xsd:restriction>
      </xsd:simpleType>
    </xsd:element>
    <xsd:element name="Owner" ma:index="8" nillable="true" ma:displayName="Owner" ma:description="The co-worker in charge of the document; entry recommended" ma:SearchPeopleOnly="false" ma:SharePointGroup="0" ma:internalName="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itial_x0020_release_x0020_date" ma:index="9" nillable="true" ma:displayName="Initial release date" ma:description="Pick the release date of the first official document version" ma:format="DateOnly" ma:internalName="Initial_x0020_release_x0020_date" ma:readOnly="false">
      <xsd:simpleType>
        <xsd:restriction base="dms:DateTime"/>
      </xsd:simpleType>
    </xsd:element>
    <xsd:element name="Version_x0020_number_x0020_" ma:index="10" nillable="true" ma:displayName="Version number " ma:description="Specify the current document version in your preferred format" ma:internalName="Version_x0020_number_x0020_" ma:readOnly="false">
      <xsd:simpleType>
        <xsd:restriction base="dms:Text"/>
      </xsd:simpleType>
    </xsd:element>
    <xsd:element name="Version_x0020_date" ma:index="11" nillable="true" ma:displayName="Version date" ma:description="Date of the current document version or the latest document review" ma:format="DateOnly" ma:internalName="Version_x0020_date" ma:readOnly="false">
      <xsd:simpleType>
        <xsd:restriction base="dms:DateTime"/>
      </xsd:simpleType>
    </xsd:element>
    <xsd:element name="Next_x0020_review_x0020_date" ma:index="12" nillable="true" ma:displayName="Next review date" ma:description="Pick the date scheduled for the next document review" ma:format="DateOnly" ma:internalName="Next_x0020_review_x0020_date" ma:readOnly="false">
      <xsd:simpleType>
        <xsd:restriction base="dms:DateTime"/>
      </xsd:simpleType>
    </xsd:element>
    <xsd:element name="PublishingStartDate" ma:index="13" nillable="true" ma:displayName="Scheduling Start Date" ma:description="Scheduling Start Date is a site column created by the Publishing feature. It is used to specify the date and time on which this page will first appear to site visitors." ma:format="DateTime" ma:internalName="PublishingStartDate" ma:readOnly="false">
      <xsd:simpleType>
        <xsd:restriction base="dms:Unknown"/>
      </xsd:simpleType>
    </xsd:element>
    <xsd:element name="PublishingExpirationDate" ma:index="14" nillable="true" ma:displayName="Scheduling End Date" ma:description="Scheduling End Date is a site column created by the Publishing feature. It is used to specify the date and time on which this page will no longer appear to site visitors." ma:format="DateTime" ma:internalName="PublishingExpirationDate" ma:readOnly="false">
      <xsd:simpleType>
        <xsd:restriction base="dms:Unknown"/>
      </xsd:simple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9" nillable="true" ma:displayName="Tags" ma:internalName="MediaServiceAutoTags" ma:readOnly="true">
      <xsd:simpleType>
        <xsd:restriction base="dms:Text"/>
      </xsd:simpleType>
    </xsd:element>
    <xsd:element name="MediaServiceOCR" ma:index="3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4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4" nillable="true" ma:displayName="Length (seconds)" ma:internalName="MediaLengthInSeconds" ma:readOnly="true">
      <xsd:simpleType>
        <xsd:restriction base="dms:Unknown"/>
      </xsd:simpleType>
    </xsd:element>
    <xsd:element name="Status" ma:index="45" ma:displayName="Status" ma:format="Dropdown" ma:internalName="Status">
      <xsd:simpleType>
        <xsd:union memberTypes="dms:Text">
          <xsd:simpleType>
            <xsd:restriction base="dms:Choice">
              <xsd:enumeration value="Rough Draft"/>
              <xsd:enumeration value="Finalized Document"/>
              <xsd:enumeration value="Choice 3"/>
            </xsd:restriction>
          </xsd:simpleType>
        </xsd:union>
      </xsd:simpleType>
    </xsd:element>
    <xsd:element name="lcf76f155ced4ddcb4097134ff3c332f" ma:index="47" nillable="true" ma:taxonomy="true" ma:internalName="lcf76f155ced4ddcb4097134ff3c332f" ma:taxonomyFieldName="MediaServiceImageTags" ma:displayName="Image Tags" ma:readOnly="false" ma:fieldId="{5cf76f15-5ced-4ddc-b409-7134ff3c332f}" ma:taxonomyMulti="true" ma:sspId="7df4511f-57b0-42db-a0aa-6c63a5fbba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4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6083f-cee0-453f-8362-ab3bf1a434a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1e9fa9c-89ff-4bdb-b309-7e8d32bd3631}" ma:internalName="TaxCatchAll" ma:showField="CatchAllData" ma:web="a546083f-cee0-453f-8362-ab3bf1a434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OS_Owner" ma:index="30" nillable="true" ma:displayName="Owner" ma:internalName="SOS_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OS_VersionNumber" ma:index="31" nillable="true" ma:displayName="Version number" ma:internalName="SOS_VersionNumber">
      <xsd:simpleType>
        <xsd:restriction base="dms:Text"/>
      </xsd:simpleType>
    </xsd:element>
    <xsd:element name="SOS_InitialReleaseDate" ma:index="32" nillable="true" ma:displayName="Initial release date" ma:format="DateOnly" ma:internalName="SOS_InitialReleaseDate">
      <xsd:simpleType>
        <xsd:restriction base="dms:DateTime"/>
      </xsd:simpleType>
    </xsd:element>
    <xsd:element name="SOS_VersionDate" ma:index="33" nillable="true" ma:displayName="Version date" ma:format="DateOnly" ma:internalName="SOS_VersionDate">
      <xsd:simpleType>
        <xsd:restriction base="dms:DateTime"/>
      </xsd:simpleType>
    </xsd:element>
    <xsd:element name="SOS_NextReviewDate" ma:index="34" nillable="true" ma:displayName="Next review date" ma:format="DateOnly" ma:internalName="SOS_NextReviewDate">
      <xsd:simpleType>
        <xsd:restriction base="dms:DateTime"/>
      </xsd:simpleType>
    </xsd:element>
    <xsd:element name="SOS_OrderNumber" ma:index="35" nillable="true" ma:displayName="Order number" ma:internalName="SOS_OrderNumber">
      <xsd:simpleType>
        <xsd:restriction base="dms:Number"/>
      </xsd:simpleType>
    </xsd:element>
    <xsd:element name="SharedWithUsers" ma:index="3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d171c8fa-0a2d-44b4-bac4-f436de1bcfdd" xsi:nil="true"/>
    <LikesCount xmlns="http://schemas.microsoft.com/sharepoint/v3" xsi:nil="true"/>
    <Owner xmlns="d171c8fa-0a2d-44b4-bac4-f436de1bcfdd">
      <UserInfo>
        <DisplayName/>
        <AccountId xsi:nil="true"/>
        <AccountType/>
      </UserInfo>
    </Owner>
    <Initial_x0020_release_x0020_date xmlns="d171c8fa-0a2d-44b4-bac4-f436de1bcfdd" xsi:nil="true"/>
    <Next_x0020_review_x0020_date xmlns="d171c8fa-0a2d-44b4-bac4-f436de1bcfdd" xsi:nil="true"/>
    <Description0 xmlns="d171c8fa-0a2d-44b4-bac4-f436de1bcfdd" xsi:nil="true"/>
    <Ratings xmlns="http://schemas.microsoft.com/sharepoint/v3" xsi:nil="true"/>
    <SOS_InitialReleaseDate xmlns="a546083f-cee0-453f-8362-ab3bf1a434a6" xsi:nil="true"/>
    <Order_x0020_number xmlns="d171c8fa-0a2d-44b4-bac4-f436de1bcfdd" xsi:nil="true"/>
    <Version_x0020_date xmlns="d171c8fa-0a2d-44b4-bac4-f436de1bcfdd" xsi:nil="true"/>
    <LikedBy xmlns="http://schemas.microsoft.com/sharepoint/v3">
      <UserInfo>
        <DisplayName/>
        <AccountId xsi:nil="true"/>
        <AccountType/>
      </UserInfo>
    </LikedBy>
    <SOS_Owner xmlns="a546083f-cee0-453f-8362-ab3bf1a434a6">
      <UserInfo>
        <DisplayName/>
        <AccountId xsi:nil="true"/>
        <AccountType/>
      </UserInfo>
    </SOS_Owner>
    <SOS_VersionDate xmlns="a546083f-cee0-453f-8362-ab3bf1a434a6" xsi:nil="true"/>
    <SOS_NextReviewDate xmlns="a546083f-cee0-453f-8362-ab3bf1a434a6" xsi:nil="true"/>
    <Version_x0020_number_x0020_ xmlns="d171c8fa-0a2d-44b4-bac4-f436de1bcfdd" xsi:nil="true"/>
    <PublishingStartDate xmlns="d171c8fa-0a2d-44b4-bac4-f436de1bcfdd" xsi:nil="true"/>
    <_x0027_Non_x002d_SOS_x0027__x0020_location xmlns="d171c8fa-0a2d-44b4-bac4-f436de1bcfdd" xsi:nil="true"/>
    <SOS_OrderNumber xmlns="a546083f-cee0-453f-8362-ab3bf1a434a6" xsi:nil="true"/>
    <Subtopic xmlns="d171c8fa-0a2d-44b4-bac4-f436de1bcfdd" xsi:nil="true"/>
    <TaxCatchAll xmlns="a546083f-cee0-453f-8362-ab3bf1a434a6" xsi:nil="true"/>
    <RatedBy xmlns="http://schemas.microsoft.com/sharepoint/v3">
      <UserInfo>
        <DisplayName/>
        <AccountId xsi:nil="true"/>
        <AccountType/>
      </UserInfo>
    </RatedBy>
    <SOS_VersionNumber xmlns="a546083f-cee0-453f-8362-ab3bf1a434a6" xsi:nil="true"/>
    <Status xmlns="d171c8fa-0a2d-44b4-bac4-f436de1bcfdd"/>
    <lcf76f155ced4ddcb4097134ff3c332f xmlns="d171c8fa-0a2d-44b4-bac4-f436de1bcfd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104D2C-D0F7-4480-944B-33CB80CDE3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B0206E-266F-47EA-89D7-77D37C1001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2301B9-5B99-4BC8-96CF-405E848609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171c8fa-0a2d-44b4-bac4-f436de1bcfdd"/>
    <ds:schemaRef ds:uri="a546083f-cee0-453f-8362-ab3bf1a434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B76520-AB20-4E90-80AF-785775723379}">
  <ds:schemaRefs>
    <ds:schemaRef ds:uri="http://schemas.microsoft.com/office/2006/metadata/properties"/>
    <ds:schemaRef ds:uri="http://schemas.microsoft.com/office/infopath/2007/PartnerControls"/>
    <ds:schemaRef ds:uri="d171c8fa-0a2d-44b4-bac4-f436de1bcfdd"/>
    <ds:schemaRef ds:uri="http://schemas.microsoft.com/sharepoint/v3"/>
    <ds:schemaRef ds:uri="a546083f-cee0-453f-8362-ab3bf1a434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C:\Users\TavaresJ\AppData\Local\Temp\55ce491d-6225-4a17-bf0e-e30b4f53f415_Modelos de documentos.zip.415\211219 Memo.dotx</Template>
  <TotalTime>3</TotalTime>
  <Pages>2</Pages>
  <Words>410</Words>
  <Characters>2218</Characters>
  <Application>Microsoft Office Word</Application>
  <DocSecurity>0</DocSecurity>
  <Lines>18</Lines>
  <Paragraphs>5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Tavares Jeremias</dc:creator>
  <cp:keywords/>
  <dc:description/>
  <cp:lastModifiedBy>pina isaias</cp:lastModifiedBy>
  <cp:revision>3</cp:revision>
  <dcterms:created xsi:type="dcterms:W3CDTF">2026-10-21T11:45:00Z</dcterms:created>
  <dcterms:modified xsi:type="dcterms:W3CDTF">2026-10-21T11:47:00Z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0x01010046A389F9785ECE4FAB984EAB19A3C47B</vt:lpwstr>
  </property>
  <property fmtid="{D5CDD505-2E9C-101B-9397-08002B2CF9AE}" pid="3" name="_DocHome">
    <vt:i4>953381710</vt:i4>
  </property>
</Properties>
</file>